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26CB4" w14:textId="77777777" w:rsidR="00373F57" w:rsidRPr="009B30DA" w:rsidRDefault="00373F57" w:rsidP="009B1A1D">
      <w:pPr>
        <w:spacing w:line="240" w:lineRule="auto"/>
        <w:rPr>
          <w:rFonts w:asciiTheme="minorHAnsi" w:hAnsiTheme="minorHAnsi" w:cstheme="minorHAnsi"/>
          <w:color w:val="565657"/>
          <w:sz w:val="22"/>
          <w:lang w:val="de-DE"/>
        </w:rPr>
      </w:pPr>
      <w:bookmarkStart w:id="1" w:name="_Hlk38612907"/>
    </w:p>
    <w:p w14:paraId="15B13F7D" w14:textId="205C65E7" w:rsidR="006F076E" w:rsidRPr="009B30DA" w:rsidRDefault="003400CA" w:rsidP="009A7C84">
      <w:pPr>
        <w:spacing w:line="240" w:lineRule="auto"/>
        <w:jc w:val="right"/>
        <w:rPr>
          <w:rFonts w:asciiTheme="minorHAnsi" w:hAnsiTheme="minorHAnsi" w:cstheme="minorHAnsi"/>
          <w:color w:val="565657"/>
          <w:sz w:val="22"/>
          <w:lang w:val="de-DE"/>
        </w:rPr>
      </w:pPr>
      <w:r w:rsidRPr="003400CA">
        <w:rPr>
          <w:rFonts w:asciiTheme="minorHAnsi" w:hAnsiTheme="minorHAnsi" w:cstheme="minorHAnsi"/>
          <w:sz w:val="22"/>
          <w:lang w:val="de-DE"/>
        </w:rPr>
        <w:t>31</w:t>
      </w:r>
      <w:r>
        <w:rPr>
          <w:rFonts w:asciiTheme="minorHAnsi" w:hAnsiTheme="minorHAnsi" w:cstheme="minorHAnsi"/>
          <w:sz w:val="22"/>
          <w:lang w:val="de-DE"/>
        </w:rPr>
        <w:t>.</w:t>
      </w:r>
      <w:r w:rsidR="009B30DA"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 März 2021</w:t>
      </w:r>
    </w:p>
    <w:p w14:paraId="4BDD48E5" w14:textId="77777777" w:rsidR="006F076E" w:rsidRPr="009B30DA" w:rsidRDefault="006F076E" w:rsidP="009B1A1D">
      <w:pPr>
        <w:spacing w:line="240" w:lineRule="auto"/>
        <w:rPr>
          <w:rFonts w:asciiTheme="minorHAnsi" w:hAnsiTheme="minorHAnsi" w:cstheme="minorHAnsi"/>
          <w:b/>
          <w:color w:val="565657"/>
          <w:sz w:val="22"/>
          <w:u w:val="single"/>
          <w:lang w:val="de-DE"/>
        </w:rPr>
      </w:pPr>
    </w:p>
    <w:p w14:paraId="034252A9" w14:textId="77777777" w:rsidR="00373F57" w:rsidRPr="009B30DA" w:rsidRDefault="00373F57" w:rsidP="009B1A1D">
      <w:pPr>
        <w:spacing w:line="240" w:lineRule="auto"/>
        <w:rPr>
          <w:rFonts w:asciiTheme="minorHAnsi" w:hAnsiTheme="minorHAnsi" w:cstheme="minorHAnsi"/>
          <w:b/>
          <w:color w:val="565657"/>
          <w:sz w:val="22"/>
          <w:u w:val="single"/>
          <w:lang w:val="de-DE"/>
        </w:rPr>
      </w:pPr>
    </w:p>
    <w:p w14:paraId="003093AF" w14:textId="7DDEE5ED" w:rsidR="005B3794" w:rsidRPr="009B30DA" w:rsidRDefault="009B30DA" w:rsidP="009A7C84">
      <w:pPr>
        <w:spacing w:after="120" w:line="23" w:lineRule="atLeast"/>
        <w:jc w:val="center"/>
        <w:rPr>
          <w:rFonts w:asciiTheme="minorHAnsi" w:hAnsiTheme="minorHAnsi" w:cstheme="minorHAnsi"/>
          <w:b/>
          <w:color w:val="50A684" w:themeColor="background1"/>
          <w:sz w:val="22"/>
          <w:lang w:val="de-DE"/>
        </w:rPr>
      </w:pPr>
      <w:r w:rsidRPr="009B30DA">
        <w:rPr>
          <w:rFonts w:asciiTheme="minorHAnsi" w:hAnsiTheme="minorHAnsi" w:cstheme="minorHAnsi"/>
          <w:b/>
          <w:color w:val="50A684" w:themeColor="background1"/>
          <w:sz w:val="22"/>
          <w:lang w:val="de-DE"/>
        </w:rPr>
        <w:t>Pressemitteilung</w:t>
      </w:r>
    </w:p>
    <w:p w14:paraId="5AB2E2D0" w14:textId="77777777" w:rsidR="00692B52" w:rsidRPr="009B30DA" w:rsidRDefault="00692B52" w:rsidP="009A7C84">
      <w:pPr>
        <w:spacing w:after="120" w:line="23" w:lineRule="atLeast"/>
        <w:jc w:val="center"/>
        <w:rPr>
          <w:rFonts w:asciiTheme="minorHAnsi" w:hAnsiTheme="minorHAnsi" w:cstheme="minorHAnsi"/>
          <w:b/>
          <w:color w:val="50A684" w:themeColor="background1"/>
          <w:sz w:val="22"/>
          <w:lang w:val="de-DE"/>
        </w:rPr>
      </w:pPr>
    </w:p>
    <w:p w14:paraId="6DDCB2A5" w14:textId="77777777" w:rsidR="00755C45" w:rsidRPr="009B30DA" w:rsidRDefault="00755C45" w:rsidP="00755C45">
      <w:pPr>
        <w:spacing w:after="120" w:line="23" w:lineRule="atLeast"/>
        <w:rPr>
          <w:rFonts w:asciiTheme="minorHAnsi" w:hAnsiTheme="minorHAnsi" w:cstheme="minorHAnsi"/>
          <w:b/>
          <w:color w:val="565657"/>
          <w:sz w:val="22"/>
          <w:lang w:val="de-DE"/>
        </w:rPr>
      </w:pPr>
      <w:r w:rsidRPr="009B30DA">
        <w:rPr>
          <w:rFonts w:asciiTheme="minorHAnsi" w:hAnsiTheme="minorHAnsi" w:cstheme="minorHAnsi"/>
          <w:b/>
          <w:color w:val="565657"/>
          <w:sz w:val="22"/>
          <w:lang w:val="de-DE"/>
        </w:rPr>
        <w:t xml:space="preserve">Seidenspinner wird Teil von </w:t>
      </w:r>
      <w:proofErr w:type="spellStart"/>
      <w:r w:rsidRPr="009B30DA">
        <w:rPr>
          <w:rFonts w:asciiTheme="minorHAnsi" w:hAnsiTheme="minorHAnsi" w:cstheme="minorHAnsi"/>
          <w:b/>
          <w:i/>
          <w:color w:val="565657"/>
          <w:sz w:val="22"/>
          <w:lang w:val="de-DE"/>
        </w:rPr>
        <w:t>i</w:t>
      </w:r>
      <w:r w:rsidRPr="009B30DA">
        <w:rPr>
          <w:rFonts w:asciiTheme="minorHAnsi" w:hAnsiTheme="minorHAnsi" w:cstheme="minorHAnsi"/>
          <w:b/>
          <w:color w:val="565657"/>
          <w:sz w:val="22"/>
          <w:lang w:val="de-DE"/>
        </w:rPr>
        <w:t>dverde</w:t>
      </w:r>
      <w:proofErr w:type="spellEnd"/>
      <w:r w:rsidRPr="009B30DA">
        <w:rPr>
          <w:rFonts w:asciiTheme="minorHAnsi" w:hAnsiTheme="minorHAnsi" w:cstheme="minorHAnsi"/>
          <w:b/>
          <w:color w:val="565657"/>
          <w:sz w:val="22"/>
          <w:lang w:val="de-DE"/>
        </w:rPr>
        <w:t xml:space="preserve"> Deutschland</w:t>
      </w:r>
    </w:p>
    <w:p w14:paraId="46BE5B4D" w14:textId="77777777" w:rsidR="00755C45" w:rsidRPr="009B30DA" w:rsidRDefault="00755C45" w:rsidP="00755C45">
      <w:pPr>
        <w:spacing w:after="120" w:line="23" w:lineRule="atLeast"/>
        <w:rPr>
          <w:rFonts w:asciiTheme="minorHAnsi" w:hAnsiTheme="minorHAnsi" w:cstheme="minorHAnsi"/>
          <w:b/>
          <w:color w:val="565657"/>
          <w:sz w:val="22"/>
          <w:lang w:val="de-DE"/>
        </w:rPr>
      </w:pPr>
    </w:p>
    <w:p w14:paraId="0D698FB3" w14:textId="0753D00F" w:rsidR="00755C45" w:rsidRPr="009B30DA" w:rsidRDefault="009B30DA" w:rsidP="009B30DA">
      <w:pPr>
        <w:spacing w:after="120" w:line="23" w:lineRule="atLeast"/>
        <w:rPr>
          <w:rFonts w:asciiTheme="minorHAnsi" w:hAnsiTheme="minorHAnsi" w:cstheme="minorHAnsi"/>
          <w:b/>
          <w:color w:val="565657"/>
          <w:sz w:val="22"/>
          <w:lang w:val="de-DE"/>
        </w:rPr>
      </w:pPr>
      <w:proofErr w:type="spellStart"/>
      <w:r w:rsidRPr="009B30DA">
        <w:rPr>
          <w:rFonts w:asciiTheme="minorHAnsi" w:hAnsiTheme="minorHAnsi" w:cstheme="minorHAnsi"/>
          <w:b/>
          <w:i/>
          <w:color w:val="565657"/>
          <w:sz w:val="22"/>
          <w:lang w:val="de-DE"/>
        </w:rPr>
        <w:t>i</w:t>
      </w:r>
      <w:r w:rsidRPr="009B30DA">
        <w:rPr>
          <w:rFonts w:asciiTheme="minorHAnsi" w:hAnsiTheme="minorHAnsi" w:cstheme="minorHAnsi"/>
          <w:b/>
          <w:color w:val="565657"/>
          <w:sz w:val="22"/>
          <w:lang w:val="de-DE"/>
        </w:rPr>
        <w:t>dverde</w:t>
      </w:r>
      <w:proofErr w:type="spellEnd"/>
      <w:r w:rsidRPr="009B30DA">
        <w:rPr>
          <w:rFonts w:asciiTheme="minorHAnsi" w:hAnsiTheme="minorHAnsi" w:cstheme="minorHAnsi"/>
          <w:b/>
          <w:color w:val="565657"/>
          <w:sz w:val="22"/>
          <w:lang w:val="de-DE"/>
        </w:rPr>
        <w:t xml:space="preserve">, Europas größter Anbieter für Garten- und Landschaftsbau, wächst und gedeiht seit kurzem auch in Deutschland. Mit der Jörg Seidenspinner Garten- und Landschaftsbau GmbH schließt sich der Gruppe ein starkes Traditionsunternehmen an. Der Stuttgarter Betrieb ist damit das erste Mitgliedsunternehmen der </w:t>
      </w:r>
      <w:proofErr w:type="spellStart"/>
      <w:r w:rsidRPr="00CD3FB2">
        <w:rPr>
          <w:rFonts w:asciiTheme="minorHAnsi" w:hAnsiTheme="minorHAnsi" w:cstheme="minorHAnsi"/>
          <w:b/>
          <w:i/>
          <w:color w:val="565657"/>
          <w:sz w:val="22"/>
          <w:lang w:val="de-DE"/>
        </w:rPr>
        <w:t>i</w:t>
      </w:r>
      <w:r w:rsidRPr="009B30DA">
        <w:rPr>
          <w:rFonts w:asciiTheme="minorHAnsi" w:hAnsiTheme="minorHAnsi" w:cstheme="minorHAnsi"/>
          <w:b/>
          <w:color w:val="565657"/>
          <w:sz w:val="22"/>
          <w:lang w:val="de-DE"/>
        </w:rPr>
        <w:t>dverde</w:t>
      </w:r>
      <w:proofErr w:type="spellEnd"/>
      <w:r w:rsidR="00717C21">
        <w:rPr>
          <w:rFonts w:asciiTheme="minorHAnsi" w:hAnsiTheme="minorHAnsi" w:cstheme="minorHAnsi"/>
          <w:b/>
          <w:color w:val="565657"/>
          <w:sz w:val="22"/>
          <w:lang w:val="de-DE"/>
        </w:rPr>
        <w:t>-</w:t>
      </w:r>
      <w:r w:rsidRPr="009B30DA">
        <w:rPr>
          <w:rFonts w:asciiTheme="minorHAnsi" w:hAnsiTheme="minorHAnsi" w:cstheme="minorHAnsi"/>
          <w:b/>
          <w:color w:val="565657"/>
          <w:sz w:val="22"/>
          <w:lang w:val="de-DE"/>
        </w:rPr>
        <w:t xml:space="preserve">Gruppe in Deutschland, das seine Stärken einbringt und vom breiten Serviceportfolio und dem internationalen Netzwerk der Gruppe profitiert. </w:t>
      </w:r>
      <w:proofErr w:type="spellStart"/>
      <w:r w:rsidRPr="00CD3FB2">
        <w:rPr>
          <w:rFonts w:asciiTheme="minorHAnsi" w:hAnsiTheme="minorHAnsi" w:cstheme="minorHAnsi"/>
          <w:b/>
          <w:i/>
          <w:color w:val="565657"/>
          <w:sz w:val="22"/>
          <w:lang w:val="de-DE"/>
        </w:rPr>
        <w:t>i</w:t>
      </w:r>
      <w:r w:rsidRPr="009B30DA">
        <w:rPr>
          <w:rFonts w:asciiTheme="minorHAnsi" w:hAnsiTheme="minorHAnsi" w:cstheme="minorHAnsi"/>
          <w:b/>
          <w:color w:val="565657"/>
          <w:sz w:val="22"/>
          <w:lang w:val="de-DE"/>
        </w:rPr>
        <w:t>dverde</w:t>
      </w:r>
      <w:proofErr w:type="spellEnd"/>
      <w:r w:rsidRPr="009B30DA">
        <w:rPr>
          <w:rFonts w:asciiTheme="minorHAnsi" w:hAnsiTheme="minorHAnsi" w:cstheme="minorHAnsi"/>
          <w:b/>
          <w:color w:val="565657"/>
          <w:sz w:val="22"/>
          <w:lang w:val="de-DE"/>
        </w:rPr>
        <w:t xml:space="preserve"> will auch in Deutschland </w:t>
      </w:r>
      <w:r w:rsidR="00CD3FB2" w:rsidRPr="009B30DA">
        <w:rPr>
          <w:rFonts w:asciiTheme="minorHAnsi" w:hAnsiTheme="minorHAnsi" w:cstheme="minorHAnsi"/>
          <w:b/>
          <w:color w:val="565657"/>
          <w:sz w:val="22"/>
          <w:lang w:val="de-DE"/>
        </w:rPr>
        <w:t>weiterwachsen</w:t>
      </w:r>
      <w:r w:rsidRPr="009B30DA">
        <w:rPr>
          <w:rFonts w:asciiTheme="minorHAnsi" w:hAnsiTheme="minorHAnsi" w:cstheme="minorHAnsi"/>
          <w:b/>
          <w:color w:val="565657"/>
          <w:sz w:val="22"/>
          <w:lang w:val="de-DE"/>
        </w:rPr>
        <w:t xml:space="preserve"> und sich bundesweit etablieren.</w:t>
      </w:r>
    </w:p>
    <w:p w14:paraId="25BA8A4A" w14:textId="77777777" w:rsidR="00755C45" w:rsidRPr="009B30DA" w:rsidRDefault="00755C45" w:rsidP="00755C45">
      <w:pPr>
        <w:spacing w:after="120" w:line="23" w:lineRule="atLeast"/>
        <w:rPr>
          <w:rFonts w:asciiTheme="minorHAnsi" w:hAnsiTheme="minorHAnsi" w:cstheme="minorHAnsi"/>
          <w:b/>
          <w:color w:val="565657"/>
          <w:sz w:val="22"/>
          <w:lang w:val="de-DE"/>
        </w:rPr>
      </w:pPr>
    </w:p>
    <w:p w14:paraId="08556ECF" w14:textId="77777777" w:rsidR="009B30DA" w:rsidRPr="009B30DA" w:rsidRDefault="009B30DA" w:rsidP="00755C45">
      <w:pPr>
        <w:spacing w:after="120" w:line="23" w:lineRule="atLeast"/>
        <w:rPr>
          <w:rFonts w:asciiTheme="minorHAnsi" w:hAnsiTheme="minorHAnsi" w:cstheme="minorHAnsi"/>
          <w:color w:val="565657"/>
          <w:sz w:val="22"/>
          <w:lang w:val="de-DE"/>
        </w:rPr>
      </w:pPr>
      <w:r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„Wir freuen uns sehr, dass die traditionsreiche Firma Seidenspinner Teil der </w:t>
      </w:r>
      <w:proofErr w:type="spellStart"/>
      <w:r w:rsidRPr="00CD3FB2">
        <w:rPr>
          <w:rFonts w:asciiTheme="minorHAnsi" w:hAnsiTheme="minorHAnsi" w:cstheme="minorHAnsi"/>
          <w:i/>
          <w:color w:val="565657"/>
          <w:sz w:val="22"/>
          <w:lang w:val="de-DE"/>
        </w:rPr>
        <w:t>i</w:t>
      </w:r>
      <w:r w:rsidRPr="009B30DA">
        <w:rPr>
          <w:rFonts w:asciiTheme="minorHAnsi" w:hAnsiTheme="minorHAnsi" w:cstheme="minorHAnsi"/>
          <w:color w:val="565657"/>
          <w:sz w:val="22"/>
          <w:lang w:val="de-DE"/>
        </w:rPr>
        <w:t>dverde</w:t>
      </w:r>
      <w:proofErr w:type="spellEnd"/>
      <w:r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-Familie wird“, so Jan </w:t>
      </w:r>
      <w:proofErr w:type="spellStart"/>
      <w:r w:rsidRPr="009B30DA">
        <w:rPr>
          <w:rFonts w:asciiTheme="minorHAnsi" w:hAnsiTheme="minorHAnsi" w:cstheme="minorHAnsi"/>
          <w:color w:val="565657"/>
          <w:sz w:val="22"/>
          <w:lang w:val="de-DE"/>
        </w:rPr>
        <w:t>Jörgenshaus</w:t>
      </w:r>
      <w:proofErr w:type="spellEnd"/>
      <w:r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, CEO von </w:t>
      </w:r>
      <w:proofErr w:type="spellStart"/>
      <w:r w:rsidRPr="00CD3FB2">
        <w:rPr>
          <w:rFonts w:asciiTheme="minorHAnsi" w:hAnsiTheme="minorHAnsi" w:cstheme="minorHAnsi"/>
          <w:i/>
          <w:color w:val="565657"/>
          <w:sz w:val="22"/>
          <w:lang w:val="de-DE"/>
        </w:rPr>
        <w:t>i</w:t>
      </w:r>
      <w:r w:rsidRPr="009B30DA">
        <w:rPr>
          <w:rFonts w:asciiTheme="minorHAnsi" w:hAnsiTheme="minorHAnsi" w:cstheme="minorHAnsi"/>
          <w:color w:val="565657"/>
          <w:sz w:val="22"/>
          <w:lang w:val="de-DE"/>
        </w:rPr>
        <w:t>dverde</w:t>
      </w:r>
      <w:proofErr w:type="spellEnd"/>
      <w:r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 Deutschland. „Seidenspinner ist ein Partner, der unsere Vision von einem grüneren und umweltfreundlicheren Deutschland teilt. Ein vielversprechender gemeinsamer Auftakt auf dem deutschen Markt.“ </w:t>
      </w:r>
    </w:p>
    <w:p w14:paraId="268DD56D" w14:textId="77777777" w:rsidR="009B30DA" w:rsidRPr="009B30DA" w:rsidRDefault="009B30DA" w:rsidP="009B30DA">
      <w:pPr>
        <w:spacing w:after="120" w:line="23" w:lineRule="atLeast"/>
        <w:rPr>
          <w:rFonts w:asciiTheme="minorHAnsi" w:hAnsiTheme="minorHAnsi" w:cstheme="minorHAnsi"/>
          <w:b/>
          <w:color w:val="565657"/>
          <w:sz w:val="22"/>
          <w:lang w:val="de-DE"/>
        </w:rPr>
      </w:pPr>
    </w:p>
    <w:p w14:paraId="55D7908A" w14:textId="5088AE26" w:rsidR="00755C45" w:rsidRPr="009B30DA" w:rsidRDefault="00755C45" w:rsidP="009B30DA">
      <w:pPr>
        <w:spacing w:after="120" w:line="23" w:lineRule="atLeast"/>
        <w:rPr>
          <w:rFonts w:asciiTheme="minorHAnsi" w:hAnsiTheme="minorHAnsi" w:cstheme="minorHAnsi"/>
          <w:b/>
          <w:color w:val="565657"/>
          <w:sz w:val="22"/>
          <w:lang w:val="de-DE"/>
        </w:rPr>
      </w:pPr>
      <w:r w:rsidRPr="009B30DA">
        <w:rPr>
          <w:rFonts w:asciiTheme="minorHAnsi" w:hAnsiTheme="minorHAnsi" w:cstheme="minorHAnsi"/>
          <w:b/>
          <w:color w:val="565657"/>
          <w:sz w:val="22"/>
          <w:lang w:val="de-DE"/>
        </w:rPr>
        <w:t>Traditionen und Know-how in die Zukunft führen</w:t>
      </w:r>
    </w:p>
    <w:p w14:paraId="6E899FA4" w14:textId="35618267" w:rsidR="00755C45" w:rsidRPr="009B30DA" w:rsidRDefault="00755C45" w:rsidP="00755C45">
      <w:pPr>
        <w:spacing w:after="120" w:line="23" w:lineRule="atLeast"/>
        <w:rPr>
          <w:rFonts w:asciiTheme="minorHAnsi" w:hAnsiTheme="minorHAnsi" w:cstheme="minorHAnsi"/>
          <w:color w:val="565657"/>
          <w:sz w:val="22"/>
          <w:lang w:val="de-DE"/>
        </w:rPr>
      </w:pPr>
      <w:r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Auch Geschäftsführer Hans-Jörg Seidenspinner ist von der Verbindung überzeugt: „Mit </w:t>
      </w:r>
      <w:proofErr w:type="spellStart"/>
      <w:r w:rsidRPr="00CD3FB2">
        <w:rPr>
          <w:rFonts w:asciiTheme="minorHAnsi" w:hAnsiTheme="minorHAnsi" w:cstheme="minorHAnsi"/>
          <w:i/>
          <w:color w:val="565657"/>
          <w:sz w:val="22"/>
          <w:lang w:val="de-DE"/>
        </w:rPr>
        <w:t>i</w:t>
      </w:r>
      <w:r w:rsidRPr="009B30DA">
        <w:rPr>
          <w:rFonts w:asciiTheme="minorHAnsi" w:hAnsiTheme="minorHAnsi" w:cstheme="minorHAnsi"/>
          <w:color w:val="565657"/>
          <w:sz w:val="22"/>
          <w:lang w:val="de-DE"/>
        </w:rPr>
        <w:t>dverde</w:t>
      </w:r>
      <w:proofErr w:type="spellEnd"/>
      <w:r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 hat Seidenspinner die Möglichkeit</w:t>
      </w:r>
      <w:r w:rsidR="007C689A">
        <w:rPr>
          <w:rFonts w:asciiTheme="minorHAnsi" w:hAnsiTheme="minorHAnsi" w:cstheme="minorHAnsi"/>
          <w:color w:val="565657"/>
          <w:sz w:val="22"/>
          <w:lang w:val="de-DE"/>
        </w:rPr>
        <w:t>,</w:t>
      </w:r>
      <w:r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 zukunftsfähig zu bleiben und nachhaltig zu wachsen. Teil des größten Garten- und Landschaftsbauunternehmens Europas zu sein und trotzdem gemeinsame Werte zu vertreten, ist eine Basis der Zusammenarbeit, die ich sehr schätze.“ </w:t>
      </w:r>
      <w:r w:rsidR="00A669B6">
        <w:rPr>
          <w:rFonts w:asciiTheme="minorHAnsi" w:hAnsiTheme="minorHAnsi" w:cstheme="minorHAnsi"/>
          <w:color w:val="565657"/>
          <w:sz w:val="22"/>
          <w:lang w:val="de-DE"/>
        </w:rPr>
        <w:t xml:space="preserve">Mit </w:t>
      </w:r>
      <w:r w:rsidR="000D4182">
        <w:rPr>
          <w:rFonts w:asciiTheme="minorHAnsi" w:hAnsiTheme="minorHAnsi" w:cstheme="minorHAnsi"/>
          <w:color w:val="565657"/>
          <w:sz w:val="22"/>
          <w:lang w:val="de-DE"/>
        </w:rPr>
        <w:t>Moritz Seidenspinner</w:t>
      </w:r>
      <w:r w:rsidR="0036758E">
        <w:rPr>
          <w:rFonts w:asciiTheme="minorHAnsi" w:hAnsiTheme="minorHAnsi" w:cstheme="minorHAnsi"/>
          <w:color w:val="565657"/>
          <w:sz w:val="22"/>
          <w:lang w:val="de-DE"/>
        </w:rPr>
        <w:t xml:space="preserve"> </w:t>
      </w:r>
      <w:r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blickt </w:t>
      </w:r>
      <w:r w:rsidR="00A669B6">
        <w:rPr>
          <w:rFonts w:asciiTheme="minorHAnsi" w:hAnsiTheme="minorHAnsi" w:cstheme="minorHAnsi"/>
          <w:color w:val="565657"/>
          <w:sz w:val="22"/>
          <w:lang w:val="de-DE"/>
        </w:rPr>
        <w:t xml:space="preserve">auch die vierte Generation des Unternehmens </w:t>
      </w:r>
      <w:r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positiv in die Zukunft: „Ich freue mich, dass unsere Mitarbeiter jetzt auch internationale Karriere- und Weiterbildungschancen haben und weiß, dass wir mit unserer Expertise und Verankerung im Markt eine Bereicherung für </w:t>
      </w:r>
      <w:proofErr w:type="spellStart"/>
      <w:r w:rsidRPr="00CD3FB2">
        <w:rPr>
          <w:rFonts w:asciiTheme="minorHAnsi" w:hAnsiTheme="minorHAnsi" w:cstheme="minorHAnsi"/>
          <w:i/>
          <w:color w:val="565657"/>
          <w:sz w:val="22"/>
          <w:lang w:val="de-DE"/>
        </w:rPr>
        <w:t>i</w:t>
      </w:r>
      <w:r w:rsidRPr="009B30DA">
        <w:rPr>
          <w:rFonts w:asciiTheme="minorHAnsi" w:hAnsiTheme="minorHAnsi" w:cstheme="minorHAnsi"/>
          <w:color w:val="565657"/>
          <w:sz w:val="22"/>
          <w:lang w:val="de-DE"/>
        </w:rPr>
        <w:t>dverde</w:t>
      </w:r>
      <w:proofErr w:type="spellEnd"/>
      <w:r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 sind. </w:t>
      </w:r>
      <w:r w:rsidR="000D4182">
        <w:rPr>
          <w:rFonts w:asciiTheme="minorHAnsi" w:hAnsiTheme="minorHAnsi" w:cstheme="minorHAnsi"/>
          <w:color w:val="565657"/>
          <w:sz w:val="22"/>
          <w:lang w:val="de-DE"/>
        </w:rPr>
        <w:t xml:space="preserve">Durch den Anschluss an die </w:t>
      </w:r>
      <w:proofErr w:type="spellStart"/>
      <w:r w:rsidR="000D4182" w:rsidRPr="008A7C2E">
        <w:rPr>
          <w:rFonts w:asciiTheme="minorHAnsi" w:hAnsiTheme="minorHAnsi" w:cstheme="minorHAnsi"/>
          <w:i/>
          <w:iCs/>
          <w:color w:val="565657"/>
          <w:sz w:val="22"/>
          <w:lang w:val="de-DE"/>
        </w:rPr>
        <w:t>i</w:t>
      </w:r>
      <w:r w:rsidR="000D4182">
        <w:rPr>
          <w:rFonts w:asciiTheme="minorHAnsi" w:hAnsiTheme="minorHAnsi" w:cstheme="minorHAnsi"/>
          <w:color w:val="565657"/>
          <w:sz w:val="22"/>
          <w:lang w:val="de-DE"/>
        </w:rPr>
        <w:t>dverde</w:t>
      </w:r>
      <w:proofErr w:type="spellEnd"/>
      <w:r w:rsidR="00717C21">
        <w:rPr>
          <w:rFonts w:asciiTheme="minorHAnsi" w:hAnsiTheme="minorHAnsi" w:cstheme="minorHAnsi"/>
          <w:color w:val="565657"/>
          <w:sz w:val="22"/>
          <w:lang w:val="de-DE"/>
        </w:rPr>
        <w:t>-</w:t>
      </w:r>
      <w:r w:rsidR="000D4182">
        <w:rPr>
          <w:rFonts w:asciiTheme="minorHAnsi" w:hAnsiTheme="minorHAnsi" w:cstheme="minorHAnsi"/>
          <w:color w:val="565657"/>
          <w:sz w:val="22"/>
          <w:lang w:val="de-DE"/>
        </w:rPr>
        <w:t xml:space="preserve">Gruppe bekommen wir die Möglichkeit den </w:t>
      </w:r>
      <w:proofErr w:type="spellStart"/>
      <w:r w:rsidR="000D4182">
        <w:rPr>
          <w:rFonts w:asciiTheme="minorHAnsi" w:hAnsiTheme="minorHAnsi" w:cstheme="minorHAnsi"/>
          <w:color w:val="565657"/>
          <w:sz w:val="22"/>
          <w:lang w:val="de-DE"/>
        </w:rPr>
        <w:t>Galabau</w:t>
      </w:r>
      <w:proofErr w:type="spellEnd"/>
      <w:r w:rsidR="000D4182">
        <w:rPr>
          <w:rFonts w:asciiTheme="minorHAnsi" w:hAnsiTheme="minorHAnsi" w:cstheme="minorHAnsi"/>
          <w:color w:val="565657"/>
          <w:sz w:val="22"/>
          <w:lang w:val="de-DE"/>
        </w:rPr>
        <w:t xml:space="preserve"> in Deutschland entscheidend mitzugestalten und </w:t>
      </w:r>
      <w:r w:rsidR="00614840">
        <w:rPr>
          <w:rFonts w:asciiTheme="minorHAnsi" w:hAnsiTheme="minorHAnsi" w:cstheme="minorHAnsi"/>
          <w:color w:val="565657"/>
          <w:sz w:val="22"/>
          <w:lang w:val="de-DE"/>
        </w:rPr>
        <w:t>weiterzuentwickeln</w:t>
      </w:r>
      <w:r w:rsidR="000D4182">
        <w:rPr>
          <w:rFonts w:asciiTheme="minorHAnsi" w:hAnsiTheme="minorHAnsi" w:cstheme="minorHAnsi"/>
          <w:color w:val="565657"/>
          <w:sz w:val="22"/>
          <w:lang w:val="de-DE"/>
        </w:rPr>
        <w:t>.</w:t>
      </w:r>
      <w:r w:rsidRPr="009B30DA">
        <w:rPr>
          <w:rFonts w:asciiTheme="minorHAnsi" w:hAnsiTheme="minorHAnsi" w:cstheme="minorHAnsi"/>
          <w:color w:val="565657"/>
          <w:sz w:val="22"/>
          <w:lang w:val="de-DE"/>
        </w:rPr>
        <w:t>“</w:t>
      </w:r>
    </w:p>
    <w:p w14:paraId="30BE4373" w14:textId="77777777" w:rsidR="00755C45" w:rsidRPr="009B30DA" w:rsidRDefault="00755C45" w:rsidP="00755C45">
      <w:pPr>
        <w:spacing w:after="120" w:line="23" w:lineRule="atLeast"/>
        <w:rPr>
          <w:rFonts w:asciiTheme="minorHAnsi" w:hAnsiTheme="minorHAnsi" w:cstheme="minorHAnsi"/>
          <w:color w:val="565657"/>
          <w:sz w:val="22"/>
          <w:lang w:val="de-DE"/>
        </w:rPr>
      </w:pPr>
    </w:p>
    <w:p w14:paraId="0E2E69C6" w14:textId="68B9DB28" w:rsidR="00755C45" w:rsidRPr="009B30DA" w:rsidRDefault="009B30DA" w:rsidP="00755C45">
      <w:pPr>
        <w:spacing w:after="120" w:line="23" w:lineRule="atLeast"/>
        <w:rPr>
          <w:rFonts w:asciiTheme="minorHAnsi" w:hAnsiTheme="minorHAnsi" w:cstheme="minorHAnsi"/>
          <w:color w:val="565657"/>
          <w:sz w:val="22"/>
          <w:lang w:val="de-DE"/>
        </w:rPr>
      </w:pPr>
      <w:r w:rsidRPr="009B30DA">
        <w:rPr>
          <w:rFonts w:asciiTheme="minorHAnsi" w:hAnsiTheme="minorHAnsi" w:cstheme="minorHAnsi"/>
          <w:color w:val="565657"/>
          <w:sz w:val="22"/>
          <w:lang w:val="de-DE"/>
        </w:rPr>
        <w:t>Das Unternehmen Seidenspinner wurde im Jahr 19</w:t>
      </w:r>
      <w:r w:rsidR="009F0313">
        <w:rPr>
          <w:rFonts w:asciiTheme="minorHAnsi" w:hAnsiTheme="minorHAnsi" w:cstheme="minorHAnsi"/>
          <w:color w:val="565657"/>
          <w:sz w:val="22"/>
          <w:lang w:val="de-DE"/>
        </w:rPr>
        <w:t>05</w:t>
      </w:r>
      <w:r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 gegründet und </w:t>
      </w:r>
      <w:r w:rsidR="009F0313">
        <w:rPr>
          <w:rFonts w:asciiTheme="minorHAnsi" w:hAnsiTheme="minorHAnsi" w:cstheme="minorHAnsi"/>
          <w:color w:val="565657"/>
          <w:sz w:val="22"/>
          <w:lang w:val="de-DE"/>
        </w:rPr>
        <w:t>hat</w:t>
      </w:r>
      <w:r w:rsidR="00716BAA">
        <w:rPr>
          <w:rFonts w:asciiTheme="minorHAnsi" w:hAnsiTheme="minorHAnsi" w:cstheme="minorHAnsi"/>
          <w:color w:val="565657"/>
          <w:sz w:val="22"/>
          <w:lang w:val="de-DE"/>
        </w:rPr>
        <w:t xml:space="preserve"> seitdem </w:t>
      </w:r>
      <w:r w:rsidR="009F0313">
        <w:rPr>
          <w:rFonts w:asciiTheme="minorHAnsi" w:hAnsiTheme="minorHAnsi" w:cstheme="minorHAnsi"/>
          <w:color w:val="565657"/>
          <w:sz w:val="22"/>
          <w:lang w:val="de-DE"/>
        </w:rPr>
        <w:t>eine prägende Rolle im Garten- und Landschaftsbau im Großraum Stuttgart eingenommen</w:t>
      </w:r>
      <w:r w:rsidR="00716BAA">
        <w:rPr>
          <w:rFonts w:asciiTheme="minorHAnsi" w:hAnsiTheme="minorHAnsi" w:cstheme="minorHAnsi"/>
          <w:color w:val="565657"/>
          <w:sz w:val="22"/>
          <w:lang w:val="de-DE"/>
        </w:rPr>
        <w:t xml:space="preserve">. </w:t>
      </w:r>
      <w:r w:rsidR="004E3F20">
        <w:rPr>
          <w:rFonts w:asciiTheme="minorHAnsi" w:hAnsiTheme="minorHAnsi" w:cstheme="minorHAnsi"/>
          <w:color w:val="565657"/>
          <w:sz w:val="22"/>
          <w:lang w:val="de-DE"/>
        </w:rPr>
        <w:t>Projekte umfassen unter anderem</w:t>
      </w:r>
      <w:r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 die Mitwirkung an der Bundesgartenschau 2019, die Gestaltung des Parks „Grüne Fuge Stuttgart“, der Außenanlagen des Bildungscampus Heilbronn und des Shopping-Centers </w:t>
      </w:r>
      <w:proofErr w:type="spellStart"/>
      <w:r w:rsidRPr="009B30DA">
        <w:rPr>
          <w:rFonts w:asciiTheme="minorHAnsi" w:hAnsiTheme="minorHAnsi" w:cstheme="minorHAnsi"/>
          <w:color w:val="565657"/>
          <w:sz w:val="22"/>
          <w:lang w:val="de-DE"/>
        </w:rPr>
        <w:t>Outletcity</w:t>
      </w:r>
      <w:proofErr w:type="spellEnd"/>
      <w:r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 Metzingen.</w:t>
      </w:r>
    </w:p>
    <w:p w14:paraId="259C7FFD" w14:textId="77777777" w:rsidR="00755C45" w:rsidRPr="009B30DA" w:rsidRDefault="00755C45" w:rsidP="00755C45">
      <w:pPr>
        <w:spacing w:after="120" w:line="23" w:lineRule="atLeast"/>
        <w:rPr>
          <w:rFonts w:asciiTheme="minorHAnsi" w:hAnsiTheme="minorHAnsi" w:cstheme="minorHAnsi"/>
          <w:b/>
          <w:color w:val="565657"/>
          <w:sz w:val="22"/>
          <w:lang w:val="de-DE"/>
        </w:rPr>
      </w:pPr>
    </w:p>
    <w:p w14:paraId="7FE6C314" w14:textId="77777777" w:rsidR="00755C45" w:rsidRPr="009B30DA" w:rsidRDefault="00755C45" w:rsidP="00755C45">
      <w:pPr>
        <w:spacing w:after="120" w:line="23" w:lineRule="atLeast"/>
        <w:rPr>
          <w:rFonts w:asciiTheme="minorHAnsi" w:hAnsiTheme="minorHAnsi" w:cstheme="minorHAnsi"/>
          <w:b/>
          <w:color w:val="565657"/>
          <w:sz w:val="22"/>
          <w:lang w:val="de-DE"/>
        </w:rPr>
      </w:pPr>
      <w:proofErr w:type="spellStart"/>
      <w:r w:rsidRPr="009B30DA">
        <w:rPr>
          <w:rFonts w:asciiTheme="minorHAnsi" w:hAnsiTheme="minorHAnsi" w:cstheme="minorHAnsi"/>
          <w:b/>
          <w:color w:val="565657"/>
          <w:sz w:val="22"/>
          <w:lang w:val="de-DE"/>
        </w:rPr>
        <w:t>idverde</w:t>
      </w:r>
      <w:proofErr w:type="spellEnd"/>
      <w:r w:rsidRPr="009B30DA">
        <w:rPr>
          <w:rFonts w:asciiTheme="minorHAnsi" w:hAnsiTheme="minorHAnsi" w:cstheme="minorHAnsi"/>
          <w:b/>
          <w:color w:val="565657"/>
          <w:sz w:val="22"/>
          <w:lang w:val="de-DE"/>
        </w:rPr>
        <w:t xml:space="preserve"> Deutschland auf Wachstumskurs</w:t>
      </w:r>
    </w:p>
    <w:p w14:paraId="342A5197" w14:textId="1867D695" w:rsidR="00755C45" w:rsidRPr="009B30DA" w:rsidRDefault="00755C45" w:rsidP="00755C45">
      <w:pPr>
        <w:spacing w:after="120" w:line="23" w:lineRule="atLeast"/>
        <w:rPr>
          <w:rFonts w:asciiTheme="minorHAnsi" w:hAnsiTheme="minorHAnsi" w:cstheme="minorHAnsi"/>
          <w:b/>
          <w:color w:val="565657"/>
          <w:sz w:val="22"/>
          <w:lang w:val="de-DE"/>
        </w:rPr>
      </w:pPr>
      <w:proofErr w:type="spellStart"/>
      <w:r w:rsidRPr="009B30DA">
        <w:rPr>
          <w:rFonts w:asciiTheme="minorHAnsi" w:hAnsiTheme="minorHAnsi" w:cstheme="minorHAnsi"/>
          <w:i/>
          <w:color w:val="565657"/>
          <w:sz w:val="22"/>
          <w:lang w:val="de-DE"/>
        </w:rPr>
        <w:t>i</w:t>
      </w:r>
      <w:r w:rsidRPr="009B30DA">
        <w:rPr>
          <w:rFonts w:asciiTheme="minorHAnsi" w:hAnsiTheme="minorHAnsi" w:cstheme="minorHAnsi"/>
          <w:color w:val="565657"/>
          <w:sz w:val="22"/>
          <w:lang w:val="de-DE"/>
        </w:rPr>
        <w:t>dverde</w:t>
      </w:r>
      <w:proofErr w:type="spellEnd"/>
      <w:r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 hat bei</w:t>
      </w:r>
      <w:r w:rsidR="000D4182">
        <w:rPr>
          <w:rFonts w:asciiTheme="minorHAnsi" w:hAnsiTheme="minorHAnsi" w:cstheme="minorHAnsi"/>
          <w:color w:val="565657"/>
          <w:sz w:val="22"/>
          <w:lang w:val="de-DE"/>
        </w:rPr>
        <w:t>m Ausbau der Gruppe</w:t>
      </w:r>
      <w:r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 vor allem den Service für die Kunden im Blick: Von der strategischen Planung von Gestaltungskonzepten bis hin zur </w:t>
      </w:r>
      <w:r w:rsidR="000D4182">
        <w:rPr>
          <w:rFonts w:asciiTheme="minorHAnsi" w:hAnsiTheme="minorHAnsi" w:cstheme="minorHAnsi"/>
          <w:color w:val="565657"/>
          <w:sz w:val="22"/>
          <w:lang w:val="de-DE"/>
        </w:rPr>
        <w:t>Pflege</w:t>
      </w:r>
      <w:r w:rsidR="000D4182"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 </w:t>
      </w:r>
      <w:r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bietet das Unternehmen alles aus einer Hand. „Diesen Anspruch untermauern wir mit der Auswahl unserer Mitgliedsbetriebe“, erklärt Hervé </w:t>
      </w:r>
      <w:proofErr w:type="spellStart"/>
      <w:r w:rsidRPr="009B30DA">
        <w:rPr>
          <w:rFonts w:asciiTheme="minorHAnsi" w:hAnsiTheme="minorHAnsi" w:cstheme="minorHAnsi"/>
          <w:color w:val="565657"/>
          <w:sz w:val="22"/>
          <w:lang w:val="de-DE"/>
        </w:rPr>
        <w:t>Lançon</w:t>
      </w:r>
      <w:proofErr w:type="spellEnd"/>
      <w:r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, </w:t>
      </w:r>
      <w:r w:rsidR="00CD3FB2">
        <w:rPr>
          <w:rFonts w:asciiTheme="minorHAnsi" w:hAnsiTheme="minorHAnsi" w:cstheme="minorHAnsi"/>
          <w:color w:val="565657"/>
          <w:sz w:val="22"/>
          <w:lang w:val="de-DE"/>
        </w:rPr>
        <w:t>Präsident</w:t>
      </w:r>
      <w:r w:rsidRPr="009B30DA">
        <w:rPr>
          <w:rFonts w:asciiTheme="minorHAnsi" w:hAnsiTheme="minorHAnsi" w:cstheme="minorHAnsi"/>
          <w:color w:val="565657"/>
          <w:sz w:val="22"/>
          <w:lang w:val="de-DE"/>
        </w:rPr>
        <w:t xml:space="preserve"> der </w:t>
      </w:r>
      <w:proofErr w:type="spellStart"/>
      <w:r w:rsidR="009B30DA" w:rsidRPr="00CD3FB2">
        <w:rPr>
          <w:rFonts w:asciiTheme="minorHAnsi" w:hAnsiTheme="minorHAnsi" w:cstheme="minorHAnsi"/>
          <w:i/>
          <w:color w:val="565657"/>
          <w:sz w:val="22"/>
          <w:lang w:val="de-DE"/>
        </w:rPr>
        <w:t>i</w:t>
      </w:r>
      <w:r w:rsidRPr="009B30DA">
        <w:rPr>
          <w:rFonts w:asciiTheme="minorHAnsi" w:hAnsiTheme="minorHAnsi" w:cstheme="minorHAnsi"/>
          <w:color w:val="565657"/>
          <w:sz w:val="22"/>
          <w:lang w:val="de-DE"/>
        </w:rPr>
        <w:t>dverde</w:t>
      </w:r>
      <w:proofErr w:type="spellEnd"/>
      <w:r w:rsidRPr="009B30DA">
        <w:rPr>
          <w:rFonts w:asciiTheme="minorHAnsi" w:hAnsiTheme="minorHAnsi" w:cstheme="minorHAnsi"/>
          <w:color w:val="565657"/>
          <w:sz w:val="22"/>
          <w:lang w:val="de-DE"/>
        </w:rPr>
        <w:t>-Gruppe. „Mit Seidenspinner haben wir einen ersten starken Partner in Deutschland, der innovative Ideen und ein breites Dienstleistungsportfolio mit über einem Jahrhundert Erfahrung kombiniert.“</w:t>
      </w:r>
    </w:p>
    <w:p w14:paraId="5688CDB1" w14:textId="2D6D2200" w:rsidR="00755C45" w:rsidRDefault="00755C45" w:rsidP="00755C45">
      <w:pPr>
        <w:spacing w:after="120" w:line="23" w:lineRule="atLeast"/>
        <w:rPr>
          <w:rFonts w:asciiTheme="minorHAnsi" w:hAnsiTheme="minorHAnsi" w:cstheme="minorHAnsi"/>
          <w:b/>
          <w:color w:val="565657"/>
          <w:sz w:val="22"/>
          <w:lang w:val="de-DE"/>
        </w:rPr>
      </w:pPr>
    </w:p>
    <w:p w14:paraId="4EBE1D0F" w14:textId="3778F4DC" w:rsidR="00CD3FB2" w:rsidRDefault="00CD3FB2" w:rsidP="00755C45">
      <w:pPr>
        <w:spacing w:after="120" w:line="23" w:lineRule="atLeast"/>
        <w:rPr>
          <w:rFonts w:asciiTheme="minorHAnsi" w:hAnsiTheme="minorHAnsi" w:cstheme="minorHAnsi"/>
          <w:b/>
          <w:color w:val="565657"/>
          <w:sz w:val="22"/>
          <w:lang w:val="de-DE"/>
        </w:rPr>
      </w:pPr>
    </w:p>
    <w:p w14:paraId="36565BFD" w14:textId="685FC327" w:rsidR="00CD3FB2" w:rsidRDefault="00CD3FB2" w:rsidP="00755C45">
      <w:pPr>
        <w:spacing w:after="120" w:line="23" w:lineRule="atLeast"/>
        <w:rPr>
          <w:rFonts w:asciiTheme="minorHAnsi" w:hAnsiTheme="minorHAnsi" w:cstheme="minorHAnsi"/>
          <w:b/>
          <w:color w:val="565657"/>
          <w:sz w:val="22"/>
          <w:lang w:val="de-DE"/>
        </w:rPr>
      </w:pPr>
    </w:p>
    <w:p w14:paraId="3CCEA5EE" w14:textId="77777777" w:rsidR="00CD3FB2" w:rsidRDefault="00CD3FB2" w:rsidP="00755C45">
      <w:pPr>
        <w:spacing w:after="120" w:line="23" w:lineRule="atLeast"/>
        <w:rPr>
          <w:rFonts w:asciiTheme="minorHAnsi" w:hAnsiTheme="minorHAnsi" w:cstheme="minorHAnsi"/>
          <w:b/>
          <w:color w:val="565657"/>
          <w:sz w:val="22"/>
          <w:lang w:val="de-DE"/>
        </w:rPr>
      </w:pPr>
    </w:p>
    <w:p w14:paraId="1FDB41ED" w14:textId="4CBF5541" w:rsidR="00CD3FB2" w:rsidRDefault="00CD3FB2" w:rsidP="00755C45">
      <w:pPr>
        <w:spacing w:after="120" w:line="23" w:lineRule="atLeast"/>
        <w:rPr>
          <w:rFonts w:asciiTheme="minorHAnsi" w:hAnsiTheme="minorHAnsi" w:cstheme="minorHAnsi"/>
          <w:b/>
          <w:color w:val="565657"/>
          <w:sz w:val="22"/>
          <w:lang w:val="de-DE"/>
        </w:rPr>
      </w:pPr>
    </w:p>
    <w:p w14:paraId="633682A4" w14:textId="77777777" w:rsidR="00CD3FB2" w:rsidRPr="009B30DA" w:rsidRDefault="00CD3FB2" w:rsidP="00755C45">
      <w:pPr>
        <w:spacing w:after="120" w:line="23" w:lineRule="atLeast"/>
        <w:rPr>
          <w:rFonts w:asciiTheme="minorHAnsi" w:hAnsiTheme="minorHAnsi" w:cstheme="minorHAnsi"/>
          <w:b/>
          <w:color w:val="565657"/>
          <w:sz w:val="22"/>
          <w:lang w:val="de-DE"/>
        </w:rPr>
      </w:pPr>
    </w:p>
    <w:p w14:paraId="5947F636" w14:textId="77777777" w:rsidR="00755C45" w:rsidRPr="009B30DA" w:rsidRDefault="00755C45" w:rsidP="00755C45">
      <w:pPr>
        <w:spacing w:after="120" w:line="23" w:lineRule="atLeast"/>
        <w:rPr>
          <w:rFonts w:asciiTheme="minorHAnsi" w:hAnsiTheme="minorHAnsi" w:cstheme="minorHAnsi"/>
          <w:b/>
          <w:color w:val="565657"/>
          <w:sz w:val="22"/>
          <w:lang w:val="de-DE"/>
        </w:rPr>
      </w:pPr>
    </w:p>
    <w:p w14:paraId="38BD5993" w14:textId="77777777" w:rsidR="00755C45" w:rsidRPr="009B30DA" w:rsidRDefault="00755C45" w:rsidP="00755C45">
      <w:pPr>
        <w:spacing w:after="120" w:line="23" w:lineRule="atLeast"/>
        <w:rPr>
          <w:rFonts w:asciiTheme="minorHAnsi" w:hAnsiTheme="minorHAnsi" w:cstheme="minorHAnsi"/>
          <w:b/>
          <w:color w:val="565657"/>
          <w:sz w:val="18"/>
          <w:szCs w:val="18"/>
          <w:lang w:val="de-DE"/>
        </w:rPr>
      </w:pPr>
      <w:r w:rsidRPr="009B30DA">
        <w:rPr>
          <w:rFonts w:asciiTheme="minorHAnsi" w:hAnsiTheme="minorHAnsi" w:cstheme="minorHAnsi"/>
          <w:b/>
          <w:color w:val="565657"/>
          <w:sz w:val="18"/>
          <w:szCs w:val="18"/>
          <w:lang w:val="de-DE"/>
        </w:rPr>
        <w:t xml:space="preserve">Über </w:t>
      </w:r>
      <w:proofErr w:type="spellStart"/>
      <w:r w:rsidRPr="009B30DA">
        <w:rPr>
          <w:rFonts w:asciiTheme="minorHAnsi" w:hAnsiTheme="minorHAnsi" w:cstheme="minorHAnsi"/>
          <w:b/>
          <w:i/>
          <w:color w:val="565657"/>
          <w:sz w:val="18"/>
          <w:szCs w:val="18"/>
          <w:lang w:val="de-DE"/>
        </w:rPr>
        <w:t>i</w:t>
      </w:r>
      <w:r w:rsidRPr="009B30DA">
        <w:rPr>
          <w:rFonts w:asciiTheme="minorHAnsi" w:hAnsiTheme="minorHAnsi" w:cstheme="minorHAnsi"/>
          <w:b/>
          <w:color w:val="565657"/>
          <w:sz w:val="18"/>
          <w:szCs w:val="18"/>
          <w:lang w:val="de-DE"/>
        </w:rPr>
        <w:t>dverde</w:t>
      </w:r>
      <w:proofErr w:type="spellEnd"/>
    </w:p>
    <w:p w14:paraId="486C24B2" w14:textId="2A40D0E2" w:rsidR="00921A59" w:rsidRPr="009B30DA" w:rsidRDefault="00755C45" w:rsidP="00755C45">
      <w:pPr>
        <w:spacing w:after="120" w:line="23" w:lineRule="atLeast"/>
        <w:rPr>
          <w:rFonts w:asciiTheme="minorHAnsi" w:hAnsiTheme="minorHAnsi" w:cstheme="minorHAnsi"/>
          <w:color w:val="565657"/>
          <w:sz w:val="18"/>
          <w:szCs w:val="18"/>
          <w:lang w:val="de-DE"/>
        </w:rPr>
      </w:pPr>
      <w:proofErr w:type="spellStart"/>
      <w:r w:rsidRPr="009B30DA">
        <w:rPr>
          <w:rFonts w:asciiTheme="minorHAnsi" w:hAnsiTheme="minorHAnsi" w:cstheme="minorHAnsi"/>
          <w:i/>
          <w:color w:val="565657"/>
          <w:sz w:val="18"/>
          <w:szCs w:val="18"/>
          <w:lang w:val="de-DE"/>
        </w:rPr>
        <w:t>i</w:t>
      </w:r>
      <w:r w:rsidRPr="009B30DA">
        <w:rPr>
          <w:rFonts w:asciiTheme="minorHAnsi" w:hAnsiTheme="minorHAnsi" w:cstheme="minorHAnsi"/>
          <w:color w:val="565657"/>
          <w:sz w:val="18"/>
          <w:szCs w:val="18"/>
          <w:lang w:val="de-DE"/>
        </w:rPr>
        <w:t>dverde</w:t>
      </w:r>
      <w:proofErr w:type="spellEnd"/>
      <w:r w:rsidRPr="009B30DA">
        <w:rPr>
          <w:rFonts w:asciiTheme="minorHAnsi" w:hAnsiTheme="minorHAnsi" w:cstheme="minorHAnsi"/>
          <w:color w:val="565657"/>
          <w:sz w:val="18"/>
          <w:szCs w:val="18"/>
          <w:lang w:val="de-DE"/>
        </w:rPr>
        <w:t xml:space="preserve"> ist Europas führender Anbieter für Garten- und Landschaftsbau. Über 8.000 Mitarbeiter*innen in über 150 Niederlassungen in Frankreich, England, den Niederlanden und Dänemark entwerfen, erschaffen und erhalten Garten- und Landschaftsanlagen sowie grüne Lebens- und Wohlfühlräume. Dazu gehören Außen- und Innenanlagen nahezu jeder Art wie Parks, Firmengelände, Sport- und Spielplätze, Freizeitanlagen, Einkaufszentren, Verkehrsbau- und Infrastrukturprojekte oder Innenraum-, Fassaden- und Dachbegrünungen. Seit </w:t>
      </w:r>
      <w:r w:rsidR="000D4182">
        <w:rPr>
          <w:rFonts w:asciiTheme="minorHAnsi" w:hAnsiTheme="minorHAnsi" w:cstheme="minorHAnsi"/>
          <w:color w:val="565657"/>
          <w:sz w:val="18"/>
          <w:szCs w:val="18"/>
          <w:lang w:val="de-DE"/>
        </w:rPr>
        <w:t>März</w:t>
      </w:r>
      <w:r w:rsidR="000D4182" w:rsidRPr="009B30DA">
        <w:rPr>
          <w:rFonts w:asciiTheme="minorHAnsi" w:hAnsiTheme="minorHAnsi" w:cstheme="minorHAnsi"/>
          <w:color w:val="565657"/>
          <w:sz w:val="18"/>
          <w:szCs w:val="18"/>
          <w:lang w:val="de-DE"/>
        </w:rPr>
        <w:t xml:space="preserve"> </w:t>
      </w:r>
      <w:r w:rsidRPr="009B30DA">
        <w:rPr>
          <w:rFonts w:asciiTheme="minorHAnsi" w:hAnsiTheme="minorHAnsi" w:cstheme="minorHAnsi"/>
          <w:color w:val="565657"/>
          <w:sz w:val="18"/>
          <w:szCs w:val="18"/>
          <w:lang w:val="de-DE"/>
        </w:rPr>
        <w:t>202</w:t>
      </w:r>
      <w:r w:rsidR="000D4182">
        <w:rPr>
          <w:rFonts w:asciiTheme="minorHAnsi" w:hAnsiTheme="minorHAnsi" w:cstheme="minorHAnsi"/>
          <w:color w:val="565657"/>
          <w:sz w:val="18"/>
          <w:szCs w:val="18"/>
          <w:lang w:val="de-DE"/>
        </w:rPr>
        <w:t>1</w:t>
      </w:r>
      <w:r w:rsidRPr="009B30DA">
        <w:rPr>
          <w:rFonts w:asciiTheme="minorHAnsi" w:hAnsiTheme="minorHAnsi" w:cstheme="minorHAnsi"/>
          <w:color w:val="565657"/>
          <w:sz w:val="18"/>
          <w:szCs w:val="18"/>
          <w:lang w:val="de-DE"/>
        </w:rPr>
        <w:t xml:space="preserve"> bietet </w:t>
      </w:r>
      <w:proofErr w:type="spellStart"/>
      <w:r w:rsidRPr="009B30DA">
        <w:rPr>
          <w:rFonts w:asciiTheme="minorHAnsi" w:hAnsiTheme="minorHAnsi" w:cstheme="minorHAnsi"/>
          <w:i/>
          <w:color w:val="565657"/>
          <w:sz w:val="18"/>
          <w:szCs w:val="18"/>
          <w:lang w:val="de-DE"/>
        </w:rPr>
        <w:t>i</w:t>
      </w:r>
      <w:r w:rsidRPr="009B30DA">
        <w:rPr>
          <w:rFonts w:asciiTheme="minorHAnsi" w:hAnsiTheme="minorHAnsi" w:cstheme="minorHAnsi"/>
          <w:color w:val="565657"/>
          <w:sz w:val="18"/>
          <w:szCs w:val="18"/>
          <w:lang w:val="de-DE"/>
        </w:rPr>
        <w:t>dverde</w:t>
      </w:r>
      <w:proofErr w:type="spellEnd"/>
      <w:r w:rsidRPr="009B30DA">
        <w:rPr>
          <w:rFonts w:asciiTheme="minorHAnsi" w:hAnsiTheme="minorHAnsi" w:cstheme="minorHAnsi"/>
          <w:color w:val="565657"/>
          <w:sz w:val="18"/>
          <w:szCs w:val="18"/>
          <w:lang w:val="de-DE"/>
        </w:rPr>
        <w:t xml:space="preserve"> das umfangreiche Dienstleistungs- und Serviceportfolio auch in Deutschland für öffentliche, gewerbliche und private Auftraggeber an. </w:t>
      </w:r>
      <w:proofErr w:type="spellStart"/>
      <w:r w:rsidRPr="009B30DA">
        <w:rPr>
          <w:rFonts w:asciiTheme="minorHAnsi" w:hAnsiTheme="minorHAnsi" w:cstheme="minorHAnsi"/>
          <w:i/>
          <w:color w:val="565657"/>
          <w:sz w:val="18"/>
          <w:szCs w:val="18"/>
          <w:lang w:val="de-DE"/>
        </w:rPr>
        <w:t>i</w:t>
      </w:r>
      <w:r w:rsidRPr="009B30DA">
        <w:rPr>
          <w:rFonts w:asciiTheme="minorHAnsi" w:hAnsiTheme="minorHAnsi" w:cstheme="minorHAnsi"/>
          <w:color w:val="565657"/>
          <w:sz w:val="18"/>
          <w:szCs w:val="18"/>
          <w:lang w:val="de-DE"/>
        </w:rPr>
        <w:t>dverde</w:t>
      </w:r>
      <w:proofErr w:type="spellEnd"/>
      <w:r w:rsidRPr="009B30DA">
        <w:rPr>
          <w:rFonts w:asciiTheme="minorHAnsi" w:hAnsiTheme="minorHAnsi" w:cstheme="minorHAnsi"/>
          <w:color w:val="565657"/>
          <w:sz w:val="18"/>
          <w:szCs w:val="18"/>
          <w:lang w:val="de-DE"/>
        </w:rPr>
        <w:t xml:space="preserve"> Deutschland ist Teil der </w:t>
      </w:r>
      <w:proofErr w:type="spellStart"/>
      <w:r w:rsidRPr="009B30DA">
        <w:rPr>
          <w:rFonts w:asciiTheme="minorHAnsi" w:hAnsiTheme="minorHAnsi" w:cstheme="minorHAnsi"/>
          <w:i/>
          <w:color w:val="565657"/>
          <w:sz w:val="18"/>
          <w:szCs w:val="18"/>
          <w:lang w:val="de-DE"/>
        </w:rPr>
        <w:t>i</w:t>
      </w:r>
      <w:r w:rsidRPr="009B30DA">
        <w:rPr>
          <w:rFonts w:asciiTheme="minorHAnsi" w:hAnsiTheme="minorHAnsi" w:cstheme="minorHAnsi"/>
          <w:color w:val="565657"/>
          <w:sz w:val="18"/>
          <w:szCs w:val="18"/>
          <w:lang w:val="de-DE"/>
        </w:rPr>
        <w:t>dverde</w:t>
      </w:r>
      <w:proofErr w:type="spellEnd"/>
      <w:r w:rsidRPr="009B30DA">
        <w:rPr>
          <w:rFonts w:asciiTheme="minorHAnsi" w:hAnsiTheme="minorHAnsi" w:cstheme="minorHAnsi"/>
          <w:color w:val="565657"/>
          <w:sz w:val="18"/>
          <w:szCs w:val="18"/>
          <w:lang w:val="de-DE"/>
        </w:rPr>
        <w:t xml:space="preserve">-Gruppe mit Hauptsitz in </w:t>
      </w:r>
      <w:proofErr w:type="spellStart"/>
      <w:r w:rsidRPr="009B30DA">
        <w:rPr>
          <w:rFonts w:asciiTheme="minorHAnsi" w:hAnsiTheme="minorHAnsi" w:cstheme="minorHAnsi"/>
          <w:color w:val="565657"/>
          <w:sz w:val="18"/>
          <w:szCs w:val="18"/>
          <w:lang w:val="de-DE"/>
        </w:rPr>
        <w:t>Levallois</w:t>
      </w:r>
      <w:proofErr w:type="spellEnd"/>
      <w:r w:rsidRPr="009B30DA">
        <w:rPr>
          <w:rFonts w:asciiTheme="minorHAnsi" w:hAnsiTheme="minorHAnsi" w:cstheme="minorHAnsi"/>
          <w:color w:val="565657"/>
          <w:sz w:val="18"/>
          <w:szCs w:val="18"/>
          <w:lang w:val="de-DE"/>
        </w:rPr>
        <w:t xml:space="preserve">-Perret in Frankreich. Im Jahr 2020 erzielte die </w:t>
      </w:r>
      <w:proofErr w:type="spellStart"/>
      <w:r w:rsidRPr="009B30DA">
        <w:rPr>
          <w:rFonts w:asciiTheme="minorHAnsi" w:hAnsiTheme="minorHAnsi" w:cstheme="minorHAnsi"/>
          <w:i/>
          <w:color w:val="565657"/>
          <w:sz w:val="18"/>
          <w:szCs w:val="18"/>
          <w:lang w:val="de-DE"/>
        </w:rPr>
        <w:t>i</w:t>
      </w:r>
      <w:r w:rsidRPr="009B30DA">
        <w:rPr>
          <w:rFonts w:asciiTheme="minorHAnsi" w:hAnsiTheme="minorHAnsi" w:cstheme="minorHAnsi"/>
          <w:color w:val="565657"/>
          <w:sz w:val="18"/>
          <w:szCs w:val="18"/>
          <w:lang w:val="de-DE"/>
        </w:rPr>
        <w:t>dverde</w:t>
      </w:r>
      <w:proofErr w:type="spellEnd"/>
      <w:r w:rsidRPr="009B30DA">
        <w:rPr>
          <w:rFonts w:asciiTheme="minorHAnsi" w:hAnsiTheme="minorHAnsi" w:cstheme="minorHAnsi"/>
          <w:color w:val="565657"/>
          <w:sz w:val="18"/>
          <w:szCs w:val="18"/>
          <w:lang w:val="de-DE"/>
        </w:rPr>
        <w:t>-Gruppe einen Umsatz von 800 Millionen Euro. www.idverde.de</w:t>
      </w:r>
    </w:p>
    <w:p w14:paraId="4A90801E" w14:textId="70A46D23" w:rsidR="00F20992" w:rsidRPr="003400CA" w:rsidRDefault="004F27D0" w:rsidP="00921A59">
      <w:pPr>
        <w:spacing w:after="120" w:line="23" w:lineRule="atLeast"/>
        <w:rPr>
          <w:rFonts w:asciiTheme="minorHAnsi" w:hAnsiTheme="minorHAnsi" w:cstheme="minorHAnsi"/>
          <w:b/>
          <w:color w:val="565657"/>
          <w:lang w:val="de-DE"/>
        </w:rPr>
      </w:pPr>
      <w:r w:rsidRPr="003400CA">
        <w:rPr>
          <w:rFonts w:asciiTheme="minorHAnsi" w:hAnsiTheme="minorHAnsi" w:cstheme="minorHAnsi"/>
          <w:b/>
          <w:color w:val="565657"/>
          <w:lang w:val="de-DE"/>
        </w:rPr>
        <w:t>Kontakt</w:t>
      </w:r>
      <w:r w:rsidR="00F20992" w:rsidRPr="003400CA">
        <w:rPr>
          <w:rFonts w:asciiTheme="minorHAnsi" w:hAnsiTheme="minorHAnsi" w:cstheme="minorHAnsi"/>
          <w:b/>
          <w:color w:val="565657"/>
          <w:lang w:val="de-DE"/>
        </w:rPr>
        <w:t xml:space="preserve">: </w:t>
      </w:r>
    </w:p>
    <w:p w14:paraId="3F459412" w14:textId="14412CF0" w:rsidR="00F20992" w:rsidRPr="003400CA" w:rsidRDefault="00F20992" w:rsidP="00921A59">
      <w:pPr>
        <w:spacing w:after="120" w:line="23" w:lineRule="atLeast"/>
        <w:rPr>
          <w:rFonts w:asciiTheme="minorHAnsi" w:hAnsiTheme="minorHAnsi" w:cstheme="minorHAnsi"/>
          <w:color w:val="565657"/>
          <w:lang w:val="de-DE"/>
        </w:rPr>
      </w:pPr>
      <w:r w:rsidRPr="003400CA">
        <w:rPr>
          <w:rFonts w:asciiTheme="minorHAnsi" w:hAnsiTheme="minorHAnsi" w:cstheme="minorHAnsi"/>
          <w:color w:val="565657"/>
          <w:lang w:val="de-DE"/>
        </w:rPr>
        <w:t xml:space="preserve">Alexandra Weber, </w:t>
      </w:r>
      <w:r w:rsidR="00CD3FB2" w:rsidRPr="003400CA">
        <w:rPr>
          <w:rFonts w:asciiTheme="minorHAnsi" w:hAnsiTheme="minorHAnsi" w:cstheme="minorHAnsi"/>
          <w:color w:val="565657"/>
          <w:lang w:val="de-DE"/>
        </w:rPr>
        <w:t xml:space="preserve">Group Communications </w:t>
      </w:r>
      <w:proofErr w:type="spellStart"/>
      <w:r w:rsidR="00CD3FB2" w:rsidRPr="003400CA">
        <w:rPr>
          <w:rFonts w:asciiTheme="minorHAnsi" w:hAnsiTheme="minorHAnsi" w:cstheme="minorHAnsi"/>
          <w:color w:val="565657"/>
          <w:lang w:val="de-DE"/>
        </w:rPr>
        <w:t>Director</w:t>
      </w:r>
      <w:proofErr w:type="spellEnd"/>
      <w:r w:rsidR="00CD3FB2" w:rsidRPr="003400CA">
        <w:rPr>
          <w:rFonts w:asciiTheme="minorHAnsi" w:hAnsiTheme="minorHAnsi" w:cstheme="minorHAnsi"/>
          <w:color w:val="565657"/>
          <w:lang w:val="de-DE"/>
        </w:rPr>
        <w:t>, Tel : +33 6</w:t>
      </w:r>
      <w:r w:rsidRPr="003400CA">
        <w:rPr>
          <w:rFonts w:asciiTheme="minorHAnsi" w:hAnsiTheme="minorHAnsi" w:cstheme="minorHAnsi"/>
          <w:color w:val="565657"/>
          <w:lang w:val="de-DE"/>
        </w:rPr>
        <w:t xml:space="preserve"> 31 08 92 62, </w:t>
      </w:r>
      <w:hyperlink r:id="rId10" w:history="1">
        <w:r w:rsidRPr="003400CA">
          <w:rPr>
            <w:rStyle w:val="Lienhypertexte"/>
            <w:rFonts w:asciiTheme="minorHAnsi" w:hAnsiTheme="minorHAnsi" w:cstheme="minorHAnsi"/>
            <w:lang w:val="de-DE"/>
          </w:rPr>
          <w:t>alexandra.weber@idverde.com</w:t>
        </w:r>
      </w:hyperlink>
      <w:r w:rsidRPr="003400CA">
        <w:rPr>
          <w:rFonts w:asciiTheme="minorHAnsi" w:hAnsiTheme="minorHAnsi" w:cstheme="minorHAnsi"/>
          <w:color w:val="565657"/>
          <w:lang w:val="de-DE"/>
        </w:rPr>
        <w:t xml:space="preserve"> </w:t>
      </w:r>
    </w:p>
    <w:p w14:paraId="6EFBD3CB" w14:textId="3322A4D0" w:rsidR="004F27D0" w:rsidRPr="004F27D0" w:rsidRDefault="004F27D0" w:rsidP="00921A59">
      <w:pPr>
        <w:spacing w:after="120" w:line="23" w:lineRule="atLeast"/>
        <w:rPr>
          <w:rFonts w:asciiTheme="minorHAnsi" w:hAnsiTheme="minorHAnsi" w:cstheme="minorHAnsi"/>
          <w:color w:val="565657"/>
          <w:lang w:val="de-DE"/>
        </w:rPr>
      </w:pPr>
      <w:r w:rsidRPr="004F27D0">
        <w:rPr>
          <w:rFonts w:asciiTheme="minorHAnsi" w:hAnsiTheme="minorHAnsi" w:cstheme="minorHAnsi"/>
          <w:color w:val="565657"/>
          <w:lang w:val="de-DE"/>
        </w:rPr>
        <w:t>Jana Schmülling, Pr</w:t>
      </w:r>
      <w:r>
        <w:rPr>
          <w:rFonts w:asciiTheme="minorHAnsi" w:hAnsiTheme="minorHAnsi" w:cstheme="minorHAnsi"/>
          <w:color w:val="565657"/>
          <w:lang w:val="de-DE"/>
        </w:rPr>
        <w:t xml:space="preserve">essekontakt </w:t>
      </w:r>
      <w:proofErr w:type="spellStart"/>
      <w:r>
        <w:rPr>
          <w:rFonts w:asciiTheme="minorHAnsi" w:hAnsiTheme="minorHAnsi" w:cstheme="minorHAnsi"/>
          <w:i/>
          <w:color w:val="565657"/>
          <w:lang w:val="de-DE"/>
        </w:rPr>
        <w:t>i</w:t>
      </w:r>
      <w:r>
        <w:rPr>
          <w:rFonts w:asciiTheme="minorHAnsi" w:hAnsiTheme="minorHAnsi" w:cstheme="minorHAnsi"/>
          <w:color w:val="565657"/>
          <w:lang w:val="de-DE"/>
        </w:rPr>
        <w:t>dverde</w:t>
      </w:r>
      <w:proofErr w:type="spellEnd"/>
      <w:r>
        <w:rPr>
          <w:rFonts w:asciiTheme="minorHAnsi" w:hAnsiTheme="minorHAnsi" w:cstheme="minorHAnsi"/>
          <w:color w:val="565657"/>
          <w:lang w:val="de-DE"/>
        </w:rPr>
        <w:t xml:space="preserve"> Deutschland c/o Klenk &amp; Hoursch AG, Tel: +49 40 3020881 06, </w:t>
      </w:r>
      <w:hyperlink r:id="rId11" w:history="1">
        <w:r w:rsidRPr="003127BF">
          <w:rPr>
            <w:rStyle w:val="Lienhypertexte"/>
            <w:rFonts w:asciiTheme="minorHAnsi" w:hAnsiTheme="minorHAnsi" w:cstheme="minorHAnsi"/>
            <w:lang w:val="de-DE"/>
          </w:rPr>
          <w:t>jana.schmuelling@klenkhoursch.de</w:t>
        </w:r>
      </w:hyperlink>
      <w:r>
        <w:rPr>
          <w:rFonts w:asciiTheme="minorHAnsi" w:hAnsiTheme="minorHAnsi" w:cstheme="minorHAnsi"/>
          <w:color w:val="565657"/>
          <w:lang w:val="de-DE"/>
        </w:rPr>
        <w:t xml:space="preserve"> </w:t>
      </w:r>
    </w:p>
    <w:p w14:paraId="16B6C723" w14:textId="77777777" w:rsidR="00F22728" w:rsidRPr="004F27D0" w:rsidRDefault="00F22728" w:rsidP="00F22728">
      <w:pPr>
        <w:spacing w:after="120" w:line="23" w:lineRule="atLeast"/>
        <w:rPr>
          <w:rFonts w:asciiTheme="minorHAnsi" w:hAnsiTheme="minorHAnsi" w:cstheme="minorHAnsi"/>
          <w:color w:val="565657"/>
          <w:sz w:val="22"/>
          <w:lang w:val="de-DE"/>
        </w:rPr>
      </w:pPr>
    </w:p>
    <w:bookmarkEnd w:id="1"/>
    <w:p w14:paraId="7D023E03" w14:textId="0F7244FA" w:rsidR="00F22728" w:rsidRPr="004F27D0" w:rsidRDefault="00F22728" w:rsidP="00F22728">
      <w:pPr>
        <w:spacing w:after="120" w:line="23" w:lineRule="atLeast"/>
        <w:rPr>
          <w:rFonts w:asciiTheme="minorHAnsi" w:hAnsiTheme="minorHAnsi" w:cstheme="minorHAnsi"/>
          <w:color w:val="565657"/>
          <w:sz w:val="22"/>
          <w:lang w:val="de-DE"/>
        </w:rPr>
      </w:pPr>
    </w:p>
    <w:sectPr w:rsidR="00F22728" w:rsidRPr="004F27D0" w:rsidSect="009B1A1D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510" w:right="720" w:bottom="720" w:left="510" w:header="567" w:footer="35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3D812E" w14:textId="77777777" w:rsidR="003F4623" w:rsidRDefault="003F4623">
      <w:r>
        <w:separator/>
      </w:r>
    </w:p>
  </w:endnote>
  <w:endnote w:type="continuationSeparator" w:id="0">
    <w:p w14:paraId="539777A3" w14:textId="77777777" w:rsidR="003F4623" w:rsidRDefault="003F4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5D7EE" w14:textId="58D90A84" w:rsidR="007A716B" w:rsidRPr="007A716B" w:rsidRDefault="007C33D2" w:rsidP="009B1A1D">
    <w:pPr>
      <w:tabs>
        <w:tab w:val="left" w:pos="1005"/>
      </w:tabs>
      <w:jc w:val="right"/>
      <w:rPr>
        <w:rFonts w:asciiTheme="minorHAnsi" w:hAnsiTheme="minorHAnsi" w:cstheme="minorHAnsi"/>
        <w:color w:val="565657"/>
      </w:rPr>
    </w:pPr>
    <w:bookmarkStart w:id="2" w:name="_Hlk38612653"/>
    <w:r>
      <w:rPr>
        <w:rFonts w:asciiTheme="minorHAnsi" w:hAnsiTheme="minorHAnsi" w:cstheme="minorHAnsi"/>
        <w:noProof/>
        <w:color w:val="565657"/>
        <w:lang w:val="fr-FR" w:eastAsia="fr-FR"/>
      </w:rPr>
      <w:drawing>
        <wp:anchor distT="0" distB="0" distL="114300" distR="114300" simplePos="0" relativeHeight="251657728" behindDoc="0" locked="0" layoutInCell="1" allowOverlap="1" wp14:anchorId="1609AF4B" wp14:editId="42B20C28">
          <wp:simplePos x="0" y="0"/>
          <wp:positionH relativeFrom="margin">
            <wp:posOffset>54561</wp:posOffset>
          </wp:positionH>
          <wp:positionV relativeFrom="paragraph">
            <wp:posOffset>137795</wp:posOffset>
          </wp:positionV>
          <wp:extent cx="997048" cy="30861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ocial-medi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7048" cy="308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3222" w:rsidRPr="009B1A1D">
      <w:rPr>
        <w:noProof/>
        <w:color w:val="FFFFFF" w:themeColor="text2"/>
        <w:lang w:val="fr-FR" w:eastAsia="fr-FR"/>
      </w:rPr>
      <w:drawing>
        <wp:anchor distT="0" distB="0" distL="114300" distR="114300" simplePos="0" relativeHeight="251653119" behindDoc="1" locked="0" layoutInCell="1" allowOverlap="1" wp14:anchorId="2A9E6E8B" wp14:editId="19754D9C">
          <wp:simplePos x="0" y="0"/>
          <wp:positionH relativeFrom="page">
            <wp:posOffset>-50800</wp:posOffset>
          </wp:positionH>
          <wp:positionV relativeFrom="paragraph">
            <wp:posOffset>-2440305</wp:posOffset>
          </wp:positionV>
          <wp:extent cx="7609840" cy="3010376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 foot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3450" cy="30118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B95" w:rsidRPr="009B1A1D">
      <w:rPr>
        <w:rFonts w:asciiTheme="minorHAnsi" w:hAnsiTheme="minorHAnsi" w:cstheme="minorHAnsi"/>
        <w:noProof/>
        <w:color w:val="565657"/>
        <w:lang w:val="fr-FR" w:eastAsia="fr-FR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0B9A3478" wp14:editId="0A7CA4F3">
              <wp:simplePos x="0" y="0"/>
              <wp:positionH relativeFrom="column">
                <wp:posOffset>4197985</wp:posOffset>
              </wp:positionH>
              <wp:positionV relativeFrom="paragraph">
                <wp:posOffset>-529590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0E8D95" w14:textId="209FBA02" w:rsidR="005059E2" w:rsidRPr="007C33D2" w:rsidRDefault="00CD3FB2" w:rsidP="005059E2">
                          <w:pPr>
                            <w:tabs>
                              <w:tab w:val="left" w:pos="1005"/>
                            </w:tabs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Headquarters</w:t>
                          </w:r>
                          <w:proofErr w:type="spellEnd"/>
                          <w:r w:rsidR="005059E2" w:rsidRPr="007C33D2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 xml:space="preserve">: </w:t>
                          </w:r>
                        </w:p>
                        <w:p w14:paraId="235A4FD1" w14:textId="2AAFA469" w:rsidR="005059E2" w:rsidRPr="007C33D2" w:rsidRDefault="00907C75" w:rsidP="005059E2">
                          <w:pPr>
                            <w:tabs>
                              <w:tab w:val="left" w:pos="1005"/>
                            </w:tabs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proofErr w:type="spellStart"/>
                          <w:proofErr w:type="gramStart"/>
                          <w:r w:rsidRPr="007C33D2">
                            <w:rPr>
                              <w:rFonts w:asciiTheme="minorHAnsi" w:hAnsiTheme="minorHAnsi" w:cstheme="minorHAnsi"/>
                              <w:i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i</w:t>
                          </w:r>
                          <w:r w:rsidRPr="007C33D2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dverde</w:t>
                          </w:r>
                          <w:proofErr w:type="spellEnd"/>
                          <w:proofErr w:type="gramEnd"/>
                          <w:r w:rsidRPr="007C33D2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 xml:space="preserve"> </w:t>
                          </w:r>
                        </w:p>
                        <w:p w14:paraId="6D572332" w14:textId="298E0DD7" w:rsidR="00907C75" w:rsidRDefault="00CD3FB2" w:rsidP="005059E2">
                          <w:pPr>
                            <w:tabs>
                              <w:tab w:val="left" w:pos="1005"/>
                            </w:tabs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4, avenue André Malraux</w:t>
                          </w:r>
                        </w:p>
                        <w:p w14:paraId="49B5B7FD" w14:textId="19524FC7" w:rsidR="00CD3FB2" w:rsidRDefault="00CD3FB2" w:rsidP="005059E2">
                          <w:pPr>
                            <w:tabs>
                              <w:tab w:val="left" w:pos="1005"/>
                            </w:tabs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92300 Levallois-Perret</w:t>
                          </w:r>
                        </w:p>
                        <w:p w14:paraId="05CB5638" w14:textId="47FFA02F" w:rsidR="00CD3FB2" w:rsidRPr="00907C75" w:rsidRDefault="00CD3FB2" w:rsidP="005059E2">
                          <w:pPr>
                            <w:tabs>
                              <w:tab w:val="left" w:pos="1005"/>
                            </w:tabs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France</w:t>
                          </w:r>
                        </w:p>
                        <w:p w14:paraId="7BC66114" w14:textId="41904599" w:rsidR="009B1A1D" w:rsidRPr="00CD3FB2" w:rsidRDefault="009B1A1D" w:rsidP="005059E2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B9A347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0.55pt;margin-top:-41.7pt;width:185.9pt;height:110.6pt;z-index:251656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" filled="f" stroked="f">
              <v:textbox style="mso-fit-shape-to-text:t">
                <w:txbxContent>
                  <w:p w14:paraId="220E8D95" w14:textId="209FBA02" w:rsidR="005059E2" w:rsidRPr="007C33D2" w:rsidRDefault="00CD3FB2" w:rsidP="005059E2">
                    <w:pPr>
                      <w:tabs>
                        <w:tab w:val="left" w:pos="1005"/>
                      </w:tabs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proofErr w:type="spellStart"/>
                    <w:r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Headquarters</w:t>
                    </w:r>
                    <w:proofErr w:type="spellEnd"/>
                    <w:r w:rsidR="005059E2" w:rsidRPr="007C33D2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 xml:space="preserve">: </w:t>
                    </w:r>
                  </w:p>
                  <w:p w14:paraId="235A4FD1" w14:textId="2AAFA469" w:rsidR="005059E2" w:rsidRPr="007C33D2" w:rsidRDefault="00907C75" w:rsidP="005059E2">
                    <w:pPr>
                      <w:tabs>
                        <w:tab w:val="left" w:pos="1005"/>
                      </w:tabs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proofErr w:type="spellStart"/>
                    <w:proofErr w:type="gramStart"/>
                    <w:r w:rsidRPr="007C33D2">
                      <w:rPr>
                        <w:rFonts w:asciiTheme="minorHAnsi" w:hAnsiTheme="minorHAnsi" w:cstheme="minorHAnsi"/>
                        <w:i/>
                        <w:color w:val="FFFFFF" w:themeColor="text2"/>
                        <w:sz w:val="16"/>
                        <w:szCs w:val="24"/>
                        <w:lang w:val="fr-FR"/>
                      </w:rPr>
                      <w:t>i</w:t>
                    </w:r>
                    <w:r w:rsidRPr="007C33D2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dverde</w:t>
                    </w:r>
                    <w:proofErr w:type="spellEnd"/>
                    <w:proofErr w:type="gramEnd"/>
                    <w:r w:rsidRPr="007C33D2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 xml:space="preserve"> </w:t>
                    </w:r>
                  </w:p>
                  <w:p w14:paraId="6D572332" w14:textId="298E0DD7" w:rsidR="00907C75" w:rsidRDefault="00CD3FB2" w:rsidP="005059E2">
                    <w:pPr>
                      <w:tabs>
                        <w:tab w:val="left" w:pos="1005"/>
                      </w:tabs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r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4, avenue André Malraux</w:t>
                    </w:r>
                  </w:p>
                  <w:p w14:paraId="49B5B7FD" w14:textId="19524FC7" w:rsidR="00CD3FB2" w:rsidRDefault="00CD3FB2" w:rsidP="005059E2">
                    <w:pPr>
                      <w:tabs>
                        <w:tab w:val="left" w:pos="1005"/>
                      </w:tabs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r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92300 Levallois-Perret</w:t>
                    </w:r>
                  </w:p>
                  <w:p w14:paraId="05CB5638" w14:textId="47FFA02F" w:rsidR="00CD3FB2" w:rsidRPr="00907C75" w:rsidRDefault="00CD3FB2" w:rsidP="005059E2">
                    <w:pPr>
                      <w:tabs>
                        <w:tab w:val="left" w:pos="1005"/>
                      </w:tabs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r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France</w:t>
                    </w:r>
                  </w:p>
                  <w:p w14:paraId="7BC66114" w14:textId="41904599" w:rsidR="009B1A1D" w:rsidRPr="00CD3FB2" w:rsidRDefault="009B1A1D" w:rsidP="005059E2">
                    <w:pPr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24"/>
                        <w:szCs w:val="24"/>
                        <w:lang w:val="fr-F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bookmarkEnd w:id="2"/>
  <w:p w14:paraId="136901C2" w14:textId="54723133" w:rsidR="00373F57" w:rsidRDefault="00373F57">
    <w:pPr>
      <w:pStyle w:val="FooterDocRef"/>
      <w:tabs>
        <w:tab w:val="center" w:pos="4395"/>
      </w:tabs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FA7552" w14:textId="55A702C7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color w:val="565657"/>
        <w:sz w:val="12"/>
      </w:rPr>
      <w:t xml:space="preserve">Registered Office: </w:t>
    </w:r>
  </w:p>
  <w:p w14:paraId="5D7371FA" w14:textId="27BC0879" w:rsidR="00373F57" w:rsidRPr="007A716B" w:rsidRDefault="00276CA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noProof/>
        <w:color w:val="565657"/>
        <w:sz w:val="12"/>
        <w:lang w:val="fr-FR" w:eastAsia="fr-FR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739DDC27" wp14:editId="73E38358">
              <wp:simplePos x="0" y="0"/>
              <wp:positionH relativeFrom="column">
                <wp:posOffset>-93753</wp:posOffset>
              </wp:positionH>
              <wp:positionV relativeFrom="paragraph">
                <wp:posOffset>89611</wp:posOffset>
              </wp:positionV>
              <wp:extent cx="5103505" cy="479084"/>
              <wp:effectExtent l="0" t="0" r="190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03505" cy="479084"/>
                        <a:chOff x="0" y="0"/>
                        <a:chExt cx="5103505" cy="479084"/>
                      </a:xfrm>
                    </wpg:grpSpPr>
                    <pic:pic xmlns:pic="http://schemas.openxmlformats.org/drawingml/2006/picture">
                      <pic:nvPicPr>
                        <pic:cNvPr id="16" name="Picture 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44705" y="109182"/>
                          <a:ext cx="55880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54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27445" y="20471"/>
                          <a:ext cx="61404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4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8520" y="136477"/>
                          <a:ext cx="65595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4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47767"/>
                          <a:ext cx="44005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10" descr="\\tlgfilesvr\WSM_Weston\Business Open Access\Images\Logos\Cyber Essentials.png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97" r="18471"/>
                        <a:stretch>
                          <a:fillRect/>
                        </a:stretch>
                      </pic:blipFill>
                      <pic:spPr bwMode="auto">
                        <a:xfrm>
                          <a:off x="1630908" y="109182"/>
                          <a:ext cx="41021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11" descr="\\tlgfilesvr\WSM_Weston\Business Open Access\Images\Logos\Contractor Plus.jpeg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1284" y="88710"/>
                          <a:ext cx="37719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12" descr="\\tlgfilesvr\WSM_Weston\Business Open Access\Images\Logos\Exor-Roundel.jpg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0717" y="68239"/>
                          <a:ext cx="40576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46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96186" y="211540"/>
                          <a:ext cx="48895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1666" y="150125"/>
                          <a:ext cx="527050" cy="280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F0B0CE" id="Group 2" o:spid="_x0000_s1026" style="position:absolute;margin-left:-7.4pt;margin-top:7.05pt;width:401.85pt;height:37.7pt;z-index:251654144" coordsize="51035,47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style="position:absolute;left:45447;top:1091;width:5588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">
                <v:imagedata r:id="rId11" o:title=""/>
                <v:path arrowok="t"/>
              </v:shape>
              <v:shape id="Picture 41" o:spid="_x0000_s1028" type="#_x0000_t75" style="position:absolute;width:2965;height:4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">
                <v:imagedata r:id="rId12" o:title=""/>
                <v:path arrowok="t"/>
              </v:shape>
              <v:shape id="Picture 2" o:spid="_x0000_s1029" type="#_x0000_t75" style="position:absolute;left:29274;top:204;width:6140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">
                <v:imagedata r:id="rId13" o:title=""/>
                <v:path arrowok="t"/>
              </v:shape>
              <v:shape id="Picture 43" o:spid="_x0000_s1030" type="#_x0000_t75" style="position:absolute;left:9485;top:1364;width:655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">
                <v:imagedata r:id="rId14" o:title=""/>
                <v:path arrowok="t"/>
              </v:shape>
              <v:shape id="Picture 47" o:spid="_x0000_s1031" type="#_x0000_t75" style="position:absolute;left:41148;top:477;width:4400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">
                <v:imagedata r:id="rId15" o:title=""/>
                <v:path arrowok="t"/>
              </v:shape>
              <v:shape id="Picture 10" o:spid="_x0000_s1032" type="#_x0000_t75" style="position:absolute;left:16309;top:1091;width:4102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">
                <v:imagedata r:id="rId16" o:title="Cyber Essentials" cropleft="11598f" cropright="12105f"/>
                <v:path arrowok="t"/>
              </v:shape>
              <v:shape id="Picture 11" o:spid="_x0000_s1033" type="#_x0000_t75" style="position:absolute;left:20812;top:887;width:377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">
                <v:imagedata r:id="rId17" o:title="Contractor Plus"/>
                <v:path arrowok="t"/>
              </v:shape>
              <v:shape id="Picture 12" o:spid="_x0000_s1034" type="#_x0000_t75" style="position:absolute;left:24907;top:682;width:4057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">
                <v:imagedata r:id="rId18" o:title="Exor-Roundel"/>
                <v:path arrowok="t"/>
              </v:shape>
              <v:shape id="Picture 46" o:spid="_x0000_s1035" type="#_x0000_t75" style="position:absolute;left:35961;top:2115;width:4890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">
                <v:imagedata r:id="rId19" o:title=""/>
                <v:path arrowok="t"/>
              </v:shape>
              <v:shape id="Picture 1" o:spid="_x0000_s1036" type="#_x0000_t75" style="position:absolute;left:3616;top:1501;width:5271;height: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">
                <v:imagedata r:id="rId20" o:title=""/>
                <v:path arrowok="t"/>
              </v:shape>
            </v:group>
          </w:pict>
        </mc:Fallback>
      </mc:AlternateContent>
    </w:r>
    <w:r w:rsidR="00373F57" w:rsidRPr="007A716B">
      <w:rPr>
        <w:rFonts w:asciiTheme="minorHAnsi" w:hAnsiTheme="minorHAnsi" w:cstheme="minorHAnsi"/>
        <w:color w:val="565657"/>
        <w:sz w:val="12"/>
      </w:rPr>
      <w:t>Landscapes House</w:t>
    </w:r>
  </w:p>
  <w:p w14:paraId="30E85D97" w14:textId="15FC33C7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color w:val="565657"/>
        <w:sz w:val="12"/>
      </w:rPr>
      <w:t>3 Rye Hill Office Park</w:t>
    </w:r>
  </w:p>
  <w:p w14:paraId="5D5B2532" w14:textId="662FD28E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color w:val="565657"/>
        <w:sz w:val="12"/>
      </w:rPr>
      <w:t>Birmingham Road</w:t>
    </w:r>
  </w:p>
  <w:p w14:paraId="0CAEE9FA" w14:textId="77777777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proofErr w:type="spellStart"/>
    <w:r w:rsidRPr="007A716B">
      <w:rPr>
        <w:rFonts w:asciiTheme="minorHAnsi" w:hAnsiTheme="minorHAnsi" w:cstheme="minorHAnsi"/>
        <w:color w:val="565657"/>
        <w:sz w:val="12"/>
      </w:rPr>
      <w:t>Allesley</w:t>
    </w:r>
    <w:proofErr w:type="spellEnd"/>
    <w:r w:rsidRPr="007A716B">
      <w:rPr>
        <w:rFonts w:asciiTheme="minorHAnsi" w:hAnsiTheme="minorHAnsi" w:cstheme="minorHAnsi"/>
        <w:color w:val="565657"/>
        <w:sz w:val="12"/>
      </w:rPr>
      <w:t>, Coventry CV5 9AB</w:t>
    </w:r>
  </w:p>
  <w:p w14:paraId="2D52C422" w14:textId="77777777" w:rsidR="00373F57" w:rsidRPr="007A716B" w:rsidRDefault="00373F57" w:rsidP="00EB2149">
    <w:pPr>
      <w:jc w:val="right"/>
      <w:rPr>
        <w:rFonts w:asciiTheme="minorHAnsi" w:hAnsiTheme="minorHAnsi" w:cstheme="minorHAnsi"/>
        <w:color w:val="565657"/>
      </w:rPr>
    </w:pPr>
    <w:r w:rsidRPr="007A716B">
      <w:rPr>
        <w:rFonts w:asciiTheme="minorHAnsi" w:hAnsiTheme="minorHAnsi" w:cstheme="minorHAnsi"/>
        <w:color w:val="565657"/>
        <w:sz w:val="12"/>
      </w:rPr>
      <w:t>Registered in England No. 0</w:t>
    </w:r>
    <w:r w:rsidR="009500A0" w:rsidRPr="007A716B">
      <w:rPr>
        <w:rFonts w:asciiTheme="minorHAnsi" w:hAnsiTheme="minorHAnsi" w:cstheme="minorHAnsi"/>
        <w:color w:val="565657"/>
        <w:sz w:val="12"/>
      </w:rPr>
      <w:t>3542918</w:t>
    </w:r>
  </w:p>
  <w:p w14:paraId="5B3B1B8D" w14:textId="77777777" w:rsidR="00373F57" w:rsidRPr="007A716B" w:rsidRDefault="00373F57" w:rsidP="0058440A">
    <w:pPr>
      <w:spacing w:line="220" w:lineRule="exact"/>
      <w:jc w:val="right"/>
      <w:rPr>
        <w:rFonts w:asciiTheme="minorHAnsi" w:hAnsiTheme="minorHAnsi" w:cstheme="minorHAnsi"/>
        <w:color w:val="565657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1A7BBE" w14:textId="77777777" w:rsidR="003F4623" w:rsidRDefault="003F4623">
      <w:bookmarkStart w:id="0" w:name="_Hlk38611292"/>
      <w:bookmarkEnd w:id="0"/>
      <w:r>
        <w:separator/>
      </w:r>
    </w:p>
  </w:footnote>
  <w:footnote w:type="continuationSeparator" w:id="0">
    <w:p w14:paraId="3D32AA3E" w14:textId="77777777" w:rsidR="003F4623" w:rsidRDefault="003F46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C1723" w14:textId="1DAE016A" w:rsidR="007A716B" w:rsidRDefault="007C33D2" w:rsidP="007A716B">
    <w:pPr>
      <w:pStyle w:val="En-tte"/>
      <w:jc w:val="left"/>
    </w:pPr>
    <w:r>
      <w:t xml:space="preserve">                                             </w:t>
    </w:r>
    <w:r w:rsidR="00B6348E">
      <w:t xml:space="preserve">                                                                                                </w:t>
    </w:r>
    <w:r>
      <w:t xml:space="preserve">  </w:t>
    </w:r>
    <w:r w:rsidR="00543676">
      <w:rPr>
        <w:lang w:val="fr-FR" w:eastAsia="fr-FR"/>
      </w:rPr>
      <w:drawing>
        <wp:anchor distT="0" distB="0" distL="114300" distR="114300" simplePos="0" relativeHeight="251654656" behindDoc="0" locked="0" layoutInCell="1" allowOverlap="1" wp14:anchorId="1EEF2035" wp14:editId="60423D1F">
          <wp:simplePos x="0" y="0"/>
          <wp:positionH relativeFrom="margin">
            <wp:posOffset>0</wp:posOffset>
          </wp:positionH>
          <wp:positionV relativeFrom="paragraph">
            <wp:posOffset>-40640</wp:posOffset>
          </wp:positionV>
          <wp:extent cx="1647825" cy="565785"/>
          <wp:effectExtent l="0" t="0" r="9525" b="571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  <w:r w:rsidR="0051588D">
      <w:rPr>
        <w:lang w:val="fr-FR" w:eastAsia="fr-FR"/>
      </w:rPr>
      <w:t xml:space="preserve">               </w:t>
    </w:r>
    <w:r>
      <w:t xml:space="preserve">    </w:t>
    </w:r>
  </w:p>
  <w:p w14:paraId="18386D23" w14:textId="5B31CDD7" w:rsidR="007A716B" w:rsidRDefault="007A716B" w:rsidP="007A716B">
    <w:pPr>
      <w:pStyle w:val="En-tte"/>
      <w:jc w:val="left"/>
    </w:pPr>
  </w:p>
  <w:p w14:paraId="2B5AA009" w14:textId="1232A0A6" w:rsidR="007A716B" w:rsidRDefault="007A716B" w:rsidP="007A716B">
    <w:pPr>
      <w:pStyle w:val="En-tte"/>
      <w:jc w:val="left"/>
    </w:pPr>
  </w:p>
  <w:p w14:paraId="668E003D" w14:textId="0D2703E5" w:rsidR="007A716B" w:rsidRDefault="007A716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F555" w14:textId="7B7E6893" w:rsidR="00373F57" w:rsidRDefault="00373F57" w:rsidP="0003251E">
    <w:pPr>
      <w:pStyle w:val="En-tte"/>
      <w:tabs>
        <w:tab w:val="center" w:pos="4890"/>
      </w:tabs>
      <w:ind w:right="-1"/>
      <w:jc w:val="left"/>
      <w:rPr>
        <w:lang w:eastAsia="en-GB"/>
      </w:rPr>
    </w:pPr>
    <w:r>
      <w:rPr>
        <w:lang w:eastAsia="en-GB"/>
      </w:rPr>
      <w:t xml:space="preserve">                                                                                                   </w:t>
    </w:r>
    <w:r>
      <w:rPr>
        <w:lang w:eastAsia="en-GB"/>
      </w:rPr>
      <w:ptab w:relativeTo="margin" w:alignment="right" w:leader="none"/>
    </w:r>
    <w:r w:rsidR="007A716B">
      <w:rPr>
        <w:lang w:val="fr-FR" w:eastAsia="fr-FR"/>
      </w:rPr>
      <w:drawing>
        <wp:inline distT="0" distB="0" distL="0" distR="0" wp14:anchorId="4639C5C4" wp14:editId="79EC28BB">
          <wp:extent cx="1581150" cy="542925"/>
          <wp:effectExtent l="0" t="0" r="0" b="9525"/>
          <wp:docPr id="1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D79"/>
    <w:rsid w:val="00000D9C"/>
    <w:rsid w:val="00025D1C"/>
    <w:rsid w:val="00026FAA"/>
    <w:rsid w:val="000311F9"/>
    <w:rsid w:val="0003251E"/>
    <w:rsid w:val="00046C82"/>
    <w:rsid w:val="000549B5"/>
    <w:rsid w:val="00055E7F"/>
    <w:rsid w:val="000738AF"/>
    <w:rsid w:val="0007427C"/>
    <w:rsid w:val="00074A0D"/>
    <w:rsid w:val="000827F5"/>
    <w:rsid w:val="000927B2"/>
    <w:rsid w:val="000A24D3"/>
    <w:rsid w:val="000B09FF"/>
    <w:rsid w:val="000C62BE"/>
    <w:rsid w:val="000D4182"/>
    <w:rsid w:val="000E611E"/>
    <w:rsid w:val="000F2127"/>
    <w:rsid w:val="0010740D"/>
    <w:rsid w:val="001277A0"/>
    <w:rsid w:val="001343E1"/>
    <w:rsid w:val="0013606E"/>
    <w:rsid w:val="00143222"/>
    <w:rsid w:val="001463E0"/>
    <w:rsid w:val="00152BBD"/>
    <w:rsid w:val="001813D0"/>
    <w:rsid w:val="00190D29"/>
    <w:rsid w:val="001D126F"/>
    <w:rsid w:val="001E1640"/>
    <w:rsid w:val="001E693C"/>
    <w:rsid w:val="001F2774"/>
    <w:rsid w:val="001F4B46"/>
    <w:rsid w:val="00203F02"/>
    <w:rsid w:val="00245E55"/>
    <w:rsid w:val="00250CD1"/>
    <w:rsid w:val="00274594"/>
    <w:rsid w:val="00276CA7"/>
    <w:rsid w:val="00277BB3"/>
    <w:rsid w:val="0028250C"/>
    <w:rsid w:val="00294611"/>
    <w:rsid w:val="002D60BB"/>
    <w:rsid w:val="002E2BA6"/>
    <w:rsid w:val="00300748"/>
    <w:rsid w:val="003021A9"/>
    <w:rsid w:val="00305D60"/>
    <w:rsid w:val="00330A02"/>
    <w:rsid w:val="003400CA"/>
    <w:rsid w:val="00342B41"/>
    <w:rsid w:val="00345311"/>
    <w:rsid w:val="0034611B"/>
    <w:rsid w:val="003544EF"/>
    <w:rsid w:val="003647AB"/>
    <w:rsid w:val="00366558"/>
    <w:rsid w:val="0036758E"/>
    <w:rsid w:val="00372B57"/>
    <w:rsid w:val="00373F57"/>
    <w:rsid w:val="0039319B"/>
    <w:rsid w:val="003A0EFC"/>
    <w:rsid w:val="003A5D79"/>
    <w:rsid w:val="003C5074"/>
    <w:rsid w:val="003D0E01"/>
    <w:rsid w:val="003D71C6"/>
    <w:rsid w:val="003F4623"/>
    <w:rsid w:val="0041476C"/>
    <w:rsid w:val="004304E4"/>
    <w:rsid w:val="004613A1"/>
    <w:rsid w:val="00462CAD"/>
    <w:rsid w:val="00467699"/>
    <w:rsid w:val="00480CEA"/>
    <w:rsid w:val="00490432"/>
    <w:rsid w:val="004A3D3D"/>
    <w:rsid w:val="004B79C5"/>
    <w:rsid w:val="004C7242"/>
    <w:rsid w:val="004D0DA6"/>
    <w:rsid w:val="004D1855"/>
    <w:rsid w:val="004D3DFC"/>
    <w:rsid w:val="004E2009"/>
    <w:rsid w:val="004E37D6"/>
    <w:rsid w:val="004E3F20"/>
    <w:rsid w:val="004F27D0"/>
    <w:rsid w:val="004F7F93"/>
    <w:rsid w:val="005059E2"/>
    <w:rsid w:val="005103A4"/>
    <w:rsid w:val="0051588D"/>
    <w:rsid w:val="00517B7F"/>
    <w:rsid w:val="00526C96"/>
    <w:rsid w:val="00541390"/>
    <w:rsid w:val="00543676"/>
    <w:rsid w:val="00547FDA"/>
    <w:rsid w:val="00576265"/>
    <w:rsid w:val="0058440A"/>
    <w:rsid w:val="00584586"/>
    <w:rsid w:val="005924AA"/>
    <w:rsid w:val="0059647D"/>
    <w:rsid w:val="005A105B"/>
    <w:rsid w:val="005B3794"/>
    <w:rsid w:val="005B38DB"/>
    <w:rsid w:val="005C52C1"/>
    <w:rsid w:val="005C7608"/>
    <w:rsid w:val="005D1B95"/>
    <w:rsid w:val="005D37C9"/>
    <w:rsid w:val="005E2F7D"/>
    <w:rsid w:val="005E526B"/>
    <w:rsid w:val="0060276B"/>
    <w:rsid w:val="00606005"/>
    <w:rsid w:val="00611A34"/>
    <w:rsid w:val="00614840"/>
    <w:rsid w:val="00647E57"/>
    <w:rsid w:val="006606CB"/>
    <w:rsid w:val="00670601"/>
    <w:rsid w:val="00685029"/>
    <w:rsid w:val="00692B52"/>
    <w:rsid w:val="00696B88"/>
    <w:rsid w:val="006A1D19"/>
    <w:rsid w:val="006A4C5E"/>
    <w:rsid w:val="006B3E85"/>
    <w:rsid w:val="006B78E7"/>
    <w:rsid w:val="006C6D62"/>
    <w:rsid w:val="006D4580"/>
    <w:rsid w:val="006E1D66"/>
    <w:rsid w:val="006F076E"/>
    <w:rsid w:val="006F60F2"/>
    <w:rsid w:val="0070650C"/>
    <w:rsid w:val="00716BAA"/>
    <w:rsid w:val="00717582"/>
    <w:rsid w:val="00717C21"/>
    <w:rsid w:val="00725449"/>
    <w:rsid w:val="007341B7"/>
    <w:rsid w:val="007357D0"/>
    <w:rsid w:val="00737778"/>
    <w:rsid w:val="00744F86"/>
    <w:rsid w:val="007507A7"/>
    <w:rsid w:val="00755C45"/>
    <w:rsid w:val="007659E6"/>
    <w:rsid w:val="00791151"/>
    <w:rsid w:val="007A2B1A"/>
    <w:rsid w:val="007A716B"/>
    <w:rsid w:val="007B137F"/>
    <w:rsid w:val="007C33D2"/>
    <w:rsid w:val="007C689A"/>
    <w:rsid w:val="007E2F55"/>
    <w:rsid w:val="007E6C58"/>
    <w:rsid w:val="007F20F2"/>
    <w:rsid w:val="007F6105"/>
    <w:rsid w:val="00803E8A"/>
    <w:rsid w:val="008138A0"/>
    <w:rsid w:val="00822BC2"/>
    <w:rsid w:val="008262C4"/>
    <w:rsid w:val="008356BC"/>
    <w:rsid w:val="008407FF"/>
    <w:rsid w:val="00841886"/>
    <w:rsid w:val="00842CEF"/>
    <w:rsid w:val="00853508"/>
    <w:rsid w:val="00857DA0"/>
    <w:rsid w:val="00870570"/>
    <w:rsid w:val="00875035"/>
    <w:rsid w:val="008954C5"/>
    <w:rsid w:val="008A7C2E"/>
    <w:rsid w:val="008B276B"/>
    <w:rsid w:val="008B4A12"/>
    <w:rsid w:val="008C2AFE"/>
    <w:rsid w:val="008D367A"/>
    <w:rsid w:val="00907C75"/>
    <w:rsid w:val="00921A59"/>
    <w:rsid w:val="00942CAB"/>
    <w:rsid w:val="00947C3E"/>
    <w:rsid w:val="009500A0"/>
    <w:rsid w:val="009514BC"/>
    <w:rsid w:val="009A62FE"/>
    <w:rsid w:val="009A7C84"/>
    <w:rsid w:val="009B1A1D"/>
    <w:rsid w:val="009B30DA"/>
    <w:rsid w:val="009C3B47"/>
    <w:rsid w:val="009E2E2F"/>
    <w:rsid w:val="009E777C"/>
    <w:rsid w:val="009F0313"/>
    <w:rsid w:val="009F210D"/>
    <w:rsid w:val="00A12D0E"/>
    <w:rsid w:val="00A1616D"/>
    <w:rsid w:val="00A665CE"/>
    <w:rsid w:val="00A669B6"/>
    <w:rsid w:val="00A747DB"/>
    <w:rsid w:val="00A75289"/>
    <w:rsid w:val="00A81B3B"/>
    <w:rsid w:val="00A8404D"/>
    <w:rsid w:val="00A85B79"/>
    <w:rsid w:val="00A97780"/>
    <w:rsid w:val="00A979D7"/>
    <w:rsid w:val="00AF47B2"/>
    <w:rsid w:val="00B009E2"/>
    <w:rsid w:val="00B02800"/>
    <w:rsid w:val="00B14137"/>
    <w:rsid w:val="00B33622"/>
    <w:rsid w:val="00B35771"/>
    <w:rsid w:val="00B50F2C"/>
    <w:rsid w:val="00B53A9D"/>
    <w:rsid w:val="00B5675C"/>
    <w:rsid w:val="00B6348E"/>
    <w:rsid w:val="00B73A91"/>
    <w:rsid w:val="00B73E6A"/>
    <w:rsid w:val="00B74556"/>
    <w:rsid w:val="00B764E3"/>
    <w:rsid w:val="00B9318D"/>
    <w:rsid w:val="00BA1F4D"/>
    <w:rsid w:val="00BB3677"/>
    <w:rsid w:val="00BB663A"/>
    <w:rsid w:val="00BC1944"/>
    <w:rsid w:val="00BC4799"/>
    <w:rsid w:val="00BE33BD"/>
    <w:rsid w:val="00BE7402"/>
    <w:rsid w:val="00BE777B"/>
    <w:rsid w:val="00BF3093"/>
    <w:rsid w:val="00C06208"/>
    <w:rsid w:val="00C27BCE"/>
    <w:rsid w:val="00C35AD9"/>
    <w:rsid w:val="00C461F3"/>
    <w:rsid w:val="00C514F1"/>
    <w:rsid w:val="00C85651"/>
    <w:rsid w:val="00C90EF8"/>
    <w:rsid w:val="00C94227"/>
    <w:rsid w:val="00CA7901"/>
    <w:rsid w:val="00CC0F5E"/>
    <w:rsid w:val="00CD3FB2"/>
    <w:rsid w:val="00CD50AF"/>
    <w:rsid w:val="00CF092C"/>
    <w:rsid w:val="00D33A99"/>
    <w:rsid w:val="00D34AD7"/>
    <w:rsid w:val="00D4083A"/>
    <w:rsid w:val="00D8002D"/>
    <w:rsid w:val="00D85E61"/>
    <w:rsid w:val="00DA6647"/>
    <w:rsid w:val="00E264FD"/>
    <w:rsid w:val="00E31C48"/>
    <w:rsid w:val="00E35100"/>
    <w:rsid w:val="00E558E0"/>
    <w:rsid w:val="00E57242"/>
    <w:rsid w:val="00E75D82"/>
    <w:rsid w:val="00E76DB4"/>
    <w:rsid w:val="00EA12E5"/>
    <w:rsid w:val="00EA6A92"/>
    <w:rsid w:val="00EB2149"/>
    <w:rsid w:val="00EB5F2E"/>
    <w:rsid w:val="00EC04AE"/>
    <w:rsid w:val="00EC6E40"/>
    <w:rsid w:val="00F06433"/>
    <w:rsid w:val="00F12775"/>
    <w:rsid w:val="00F20992"/>
    <w:rsid w:val="00F20C6E"/>
    <w:rsid w:val="00F22728"/>
    <w:rsid w:val="00F6180D"/>
    <w:rsid w:val="00F644E7"/>
    <w:rsid w:val="00F64584"/>
    <w:rsid w:val="00F65DFC"/>
    <w:rsid w:val="00F70193"/>
    <w:rsid w:val="00F70310"/>
    <w:rsid w:val="00FC5C2A"/>
    <w:rsid w:val="00FD3A19"/>
    <w:rsid w:val="00FF672A"/>
    <w:rsid w:val="00FF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7E53A2"/>
  <w15:docId w15:val="{CC2DE9A6-F84E-4865-B49E-E2C254863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6C96"/>
    <w:pPr>
      <w:spacing w:line="300" w:lineRule="auto"/>
    </w:pPr>
    <w:rPr>
      <w:rFonts w:ascii="Arial Narrow" w:hAnsi="Arial Narrow"/>
      <w:lang w:val="en-GB"/>
    </w:rPr>
  </w:style>
  <w:style w:type="paragraph" w:styleId="Titre1">
    <w:name w:val="heading 1"/>
    <w:basedOn w:val="Normal"/>
    <w:next w:val="Normal"/>
    <w:qFormat/>
    <w:rsid w:val="00250CD1"/>
    <w:pPr>
      <w:keepNext/>
      <w:spacing w:before="120" w:after="120" w:line="240" w:lineRule="auto"/>
      <w:outlineLvl w:val="0"/>
    </w:pPr>
    <w:rPr>
      <w:b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26C96"/>
    <w:pPr>
      <w:jc w:val="right"/>
    </w:pPr>
    <w:rPr>
      <w:noProof/>
      <w:sz w:val="18"/>
    </w:rPr>
  </w:style>
  <w:style w:type="paragraph" w:styleId="Pieddepage">
    <w:name w:val="footer"/>
    <w:basedOn w:val="Normal"/>
    <w:rsid w:val="00526C96"/>
    <w:pPr>
      <w:jc w:val="center"/>
    </w:pPr>
  </w:style>
  <w:style w:type="character" w:styleId="Numrodepage">
    <w:name w:val="page number"/>
    <w:basedOn w:val="Policepardfaut"/>
    <w:rsid w:val="00526C96"/>
  </w:style>
  <w:style w:type="paragraph" w:customStyle="1" w:styleId="Signatory">
    <w:name w:val="Signatory"/>
    <w:basedOn w:val="SignOff"/>
    <w:rsid w:val="00526C96"/>
  </w:style>
  <w:style w:type="paragraph" w:customStyle="1" w:styleId="FooterFrameRef">
    <w:name w:val="FooterFrameRef"/>
    <w:basedOn w:val="Normal"/>
    <w:rsid w:val="00526C96"/>
    <w:pPr>
      <w:framePr w:w="1701" w:wrap="notBeside" w:vAnchor="page" w:hAnchor="margin" w:y="15027"/>
    </w:pPr>
    <w:rPr>
      <w:sz w:val="16"/>
    </w:rPr>
  </w:style>
  <w:style w:type="paragraph" w:customStyle="1" w:styleId="FooterDocRef">
    <w:name w:val="FooterDocRef"/>
    <w:rsid w:val="00526C96"/>
    <w:rPr>
      <w:rFonts w:ascii="Arial" w:hAnsi="Arial"/>
      <w:b/>
      <w:noProof/>
      <w:sz w:val="12"/>
      <w:lang w:val="en-GB"/>
    </w:rPr>
  </w:style>
  <w:style w:type="paragraph" w:customStyle="1" w:styleId="FooterDocPageNo">
    <w:name w:val="FooterDocPageNo"/>
    <w:basedOn w:val="FooterDocRef"/>
    <w:rsid w:val="00526C96"/>
    <w:pPr>
      <w:tabs>
        <w:tab w:val="center" w:pos="4395"/>
      </w:tabs>
      <w:jc w:val="right"/>
    </w:pPr>
    <w:rPr>
      <w:rFonts w:ascii="Times New Roman" w:hAnsi="Times New Roman"/>
      <w:sz w:val="20"/>
    </w:rPr>
  </w:style>
  <w:style w:type="paragraph" w:customStyle="1" w:styleId="Address">
    <w:name w:val="Address"/>
    <w:rsid w:val="00526C96"/>
    <w:pPr>
      <w:spacing w:line="300" w:lineRule="auto"/>
    </w:pPr>
    <w:rPr>
      <w:noProof/>
      <w:lang w:val="en-GB"/>
    </w:rPr>
  </w:style>
  <w:style w:type="paragraph" w:customStyle="1" w:styleId="NormalBold">
    <w:name w:val="NormalBold"/>
    <w:basedOn w:val="Normal"/>
    <w:rsid w:val="00526C96"/>
    <w:rPr>
      <w:b/>
    </w:rPr>
  </w:style>
  <w:style w:type="paragraph" w:customStyle="1" w:styleId="SignOff">
    <w:name w:val="SignOff"/>
    <w:basedOn w:val="Normal"/>
    <w:rsid w:val="00526C96"/>
    <w:pPr>
      <w:spacing w:before="240" w:after="1080"/>
    </w:pPr>
  </w:style>
  <w:style w:type="paragraph" w:customStyle="1" w:styleId="SignOn">
    <w:name w:val="SignOn"/>
    <w:basedOn w:val="Normal"/>
    <w:rsid w:val="00526C96"/>
    <w:pPr>
      <w:spacing w:before="960" w:after="240"/>
    </w:pPr>
  </w:style>
  <w:style w:type="paragraph" w:customStyle="1" w:styleId="Subject">
    <w:name w:val="Subject"/>
    <w:basedOn w:val="Normal"/>
    <w:rsid w:val="00526C96"/>
    <w:pPr>
      <w:spacing w:after="240" w:line="240" w:lineRule="auto"/>
    </w:pPr>
    <w:rPr>
      <w:b/>
    </w:rPr>
  </w:style>
  <w:style w:type="paragraph" w:customStyle="1" w:styleId="ADDRESSDETAILS">
    <w:name w:val="ADDRESS DETAILS"/>
    <w:basedOn w:val="Textebrut"/>
    <w:rsid w:val="00526C96"/>
    <w:pPr>
      <w:spacing w:line="280" w:lineRule="exact"/>
      <w:jc w:val="right"/>
    </w:pPr>
    <w:rPr>
      <w:rFonts w:ascii="Arial Narrow" w:hAnsi="Arial Narrow"/>
      <w:sz w:val="17"/>
      <w:lang w:val="en-US"/>
    </w:rPr>
  </w:style>
  <w:style w:type="paragraph" w:styleId="Textebrut">
    <w:name w:val="Plain Text"/>
    <w:basedOn w:val="Normal"/>
    <w:rsid w:val="00526C96"/>
    <w:rPr>
      <w:rFonts w:ascii="Courier New" w:hAnsi="Courier New"/>
    </w:rPr>
  </w:style>
  <w:style w:type="paragraph" w:styleId="Textedemacro">
    <w:name w:val="macro"/>
    <w:semiHidden/>
    <w:rsid w:val="00250C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GB"/>
    </w:rPr>
  </w:style>
  <w:style w:type="character" w:styleId="lev">
    <w:name w:val="Strong"/>
    <w:basedOn w:val="Policepardfaut"/>
    <w:qFormat/>
    <w:rsid w:val="006D4580"/>
    <w:rPr>
      <w:b/>
      <w:bCs/>
    </w:rPr>
  </w:style>
  <w:style w:type="paragraph" w:styleId="Textedebulles">
    <w:name w:val="Balloon Text"/>
    <w:basedOn w:val="Normal"/>
    <w:link w:val="TextedebullesCar"/>
    <w:rsid w:val="006A1D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A1D19"/>
    <w:rPr>
      <w:rFonts w:ascii="Tahoma" w:hAnsi="Tahoma" w:cs="Tahoma"/>
      <w:sz w:val="16"/>
      <w:szCs w:val="16"/>
      <w:lang w:val="en-GB"/>
    </w:rPr>
  </w:style>
  <w:style w:type="character" w:styleId="Lienhypertexte">
    <w:name w:val="Hyperlink"/>
    <w:basedOn w:val="Policepardfaut"/>
    <w:rsid w:val="00C514F1"/>
    <w:rPr>
      <w:color w:val="0563C1" w:themeColor="hyperlink"/>
      <w:u w:val="single"/>
    </w:rPr>
  </w:style>
  <w:style w:type="table" w:styleId="Grilledutableau">
    <w:name w:val="Table Grid"/>
    <w:basedOn w:val="TableauNormal"/>
    <w:rsid w:val="00462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semiHidden/>
    <w:unhideWhenUsed/>
    <w:rsid w:val="006A4C5E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6A4C5E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semiHidden/>
    <w:rsid w:val="006A4C5E"/>
    <w:rPr>
      <w:rFonts w:ascii="Arial Narrow" w:hAnsi="Arial Narrow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6A4C5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6A4C5E"/>
    <w:rPr>
      <w:rFonts w:ascii="Arial Narrow" w:hAnsi="Arial Narrow"/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5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ana.schmuelling@klenkhoursch.de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alexandra.weber@idverde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6.png"/><Relationship Id="rId18" Type="http://schemas.openxmlformats.org/officeDocument/2006/relationships/image" Target="media/image21.jpe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12" Type="http://schemas.openxmlformats.org/officeDocument/2006/relationships/image" Target="media/image15.png"/><Relationship Id="rId17" Type="http://schemas.openxmlformats.org/officeDocument/2006/relationships/image" Target="media/image20.jpeg"/><Relationship Id="rId2" Type="http://schemas.openxmlformats.org/officeDocument/2006/relationships/image" Target="media/image5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5" Type="http://schemas.openxmlformats.org/officeDocument/2006/relationships/image" Target="media/image18.png"/><Relationship Id="rId10" Type="http://schemas.openxmlformats.org/officeDocument/2006/relationships/image" Target="media/image13.png"/><Relationship Id="rId19" Type="http://schemas.openxmlformats.org/officeDocument/2006/relationships/image" Target="media/image22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ysc\Local%20Settings\Temporary%20Internet%20Files\OLK12B\FELM_NEWBURY.dot" TargetMode="External"/></Relationships>
</file>

<file path=word/theme/theme1.xml><?xml version="1.0" encoding="utf-8"?>
<a:theme xmlns:a="http://schemas.openxmlformats.org/drawingml/2006/main" name="Office Theme">
  <a:themeElements>
    <a:clrScheme name="idverde">
      <a:dk1>
        <a:sysClr val="windowText" lastClr="000000"/>
      </a:dk1>
      <a:lt1>
        <a:srgbClr val="50A684"/>
      </a:lt1>
      <a:dk2>
        <a:srgbClr val="FFFFFF"/>
      </a:dk2>
      <a:lt2>
        <a:srgbClr val="E7E6E6"/>
      </a:lt2>
      <a:accent1>
        <a:srgbClr val="AEABAB"/>
      </a:accent1>
      <a:accent2>
        <a:srgbClr val="44883E"/>
      </a:accent2>
      <a:accent3>
        <a:srgbClr val="8FAD15"/>
      </a:accent3>
      <a:accent4>
        <a:srgbClr val="489FDF"/>
      </a:accent4>
      <a:accent5>
        <a:srgbClr val="4472C4"/>
      </a:accent5>
      <a:accent6>
        <a:srgbClr val="70AD47"/>
      </a:accent6>
      <a:hlink>
        <a:srgbClr val="0563C1"/>
      </a:hlink>
      <a:folHlink>
        <a:srgbClr val="0563C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6FE9C7F137DE41B6F030DCD0D27A24" ma:contentTypeVersion="13" ma:contentTypeDescription="Crée un document." ma:contentTypeScope="" ma:versionID="78eac69cef0363f20951450e38303366">
  <xsd:schema xmlns:xsd="http://www.w3.org/2001/XMLSchema" xmlns:xs="http://www.w3.org/2001/XMLSchema" xmlns:p="http://schemas.microsoft.com/office/2006/metadata/properties" xmlns:ns3="9c7da7e8-82b8-4239-a6b7-55fd55ae956d" xmlns:ns4="9080b029-1ced-4846-addc-31f06134f1a7" targetNamespace="http://schemas.microsoft.com/office/2006/metadata/properties" ma:root="true" ma:fieldsID="4c404afd4291ce1abd23865804b0a410" ns3:_="" ns4:_="">
    <xsd:import namespace="9c7da7e8-82b8-4239-a6b7-55fd55ae956d"/>
    <xsd:import namespace="9080b029-1ced-4846-addc-31f06134f1a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da7e8-82b8-4239-a6b7-55fd55ae95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0b029-1ced-4846-addc-31f06134f1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A54C1F-B029-474C-AA68-A1CCAD8C35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945183-3424-4B93-BCF0-F4062FD9B6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513A25-504A-4BF6-88A1-64919319D9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7da7e8-82b8-4239-a6b7-55fd55ae956d"/>
    <ds:schemaRef ds:uri="9080b029-1ced-4846-addc-31f06134f1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2D6EC1-0557-43E2-90ED-62169F2C922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FELM_NEWBURY</Template>
  <TotalTime>0</TotalTime>
  <Pages>2</Pages>
  <Words>614</Words>
  <Characters>3377</Characters>
  <Application>Microsoft Office Word</Application>
  <DocSecurity>0</DocSecurity>
  <Lines>28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Ref</vt:lpstr>
      <vt:lpstr>Ref</vt:lpstr>
      <vt:lpstr>Ref</vt:lpstr>
    </vt:vector>
  </TitlesOfParts>
  <Company>English Landscapes</Company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</dc:title>
  <dc:creator>Alysc</dc:creator>
  <cp:lastModifiedBy>Ana Cristina</cp:lastModifiedBy>
  <cp:revision>2</cp:revision>
  <cp:lastPrinted>2020-10-21T10:58:00Z</cp:lastPrinted>
  <dcterms:created xsi:type="dcterms:W3CDTF">2021-03-29T13:13:00Z</dcterms:created>
  <dcterms:modified xsi:type="dcterms:W3CDTF">2021-03-29T13:13:00Z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0x010100AB6FE9C7F137DE41B6F030DCD0D27A24</vt:lpwstr>
  </property>
</Properties>
</file>