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226CB4" w14:textId="77777777" w:rsidR="00373F57" w:rsidRPr="007C33D2" w:rsidRDefault="00373F57" w:rsidP="009B1A1D">
      <w:pPr>
        <w:spacing w:line="240" w:lineRule="auto"/>
        <w:rPr>
          <w:rFonts w:asciiTheme="minorHAnsi" w:hAnsiTheme="minorHAnsi"/>
          <w:color w:val="565657"/>
          <w:sz w:val="22"/>
          <w:lang w:val="fr-FR"/>
        </w:rPr>
      </w:pPr>
      <w:bookmarkStart w:id="1" w:name="_Hlk38612907"/>
    </w:p>
    <w:p w14:paraId="3CC7F9B4" w14:textId="77777777" w:rsidR="0060583B" w:rsidRPr="00027855" w:rsidRDefault="0060583B" w:rsidP="0060583B">
      <w:pPr>
        <w:pStyle w:val="berschrift2"/>
        <w:rPr>
          <w:rFonts w:asciiTheme="minorHAnsi" w:hAnsiTheme="minorHAnsi"/>
          <w:color w:val="565657"/>
          <w:sz w:val="22"/>
          <w:szCs w:val="22"/>
          <w:lang w:val="de-DE"/>
        </w:rPr>
      </w:pPr>
      <w:proofErr w:type="spellStart"/>
      <w:r w:rsidRPr="00027855">
        <w:rPr>
          <w:rFonts w:asciiTheme="minorHAnsi" w:hAnsiTheme="minorHAnsi"/>
          <w:color w:val="565657"/>
          <w:sz w:val="22"/>
          <w:szCs w:val="22"/>
          <w:lang w:val="de-DE"/>
        </w:rPr>
        <w:t>Abbinder</w:t>
      </w:r>
      <w:proofErr w:type="spellEnd"/>
    </w:p>
    <w:p w14:paraId="5EC34FB9" w14:textId="77777777" w:rsidR="0060583B" w:rsidRPr="0060583B" w:rsidRDefault="0060583B" w:rsidP="0060583B">
      <w:pPr>
        <w:rPr>
          <w:lang w:val="de-DE"/>
        </w:rPr>
      </w:pPr>
    </w:p>
    <w:p w14:paraId="05D6442D" w14:textId="6F039663" w:rsidR="0060583B" w:rsidRPr="0060583B" w:rsidRDefault="0060583B" w:rsidP="0060583B">
      <w:pPr>
        <w:rPr>
          <w:rFonts w:asciiTheme="minorHAnsi" w:hAnsiTheme="minorHAnsi"/>
          <w:color w:val="565657"/>
          <w:sz w:val="22"/>
        </w:rPr>
      </w:pPr>
      <w:proofErr w:type="spellStart"/>
      <w:r w:rsidRPr="0060583B">
        <w:rPr>
          <w:rFonts w:asciiTheme="minorHAnsi" w:hAnsiTheme="minorHAnsi"/>
          <w:i/>
          <w:color w:val="565657"/>
          <w:sz w:val="22"/>
          <w:lang w:val="de-DE"/>
        </w:rPr>
        <w:t>i</w:t>
      </w:r>
      <w:r w:rsidRPr="0060583B">
        <w:rPr>
          <w:rFonts w:asciiTheme="minorHAnsi" w:hAnsiTheme="minorHAnsi"/>
          <w:color w:val="565657"/>
          <w:sz w:val="22"/>
          <w:lang w:val="de-DE"/>
        </w:rPr>
        <w:t>dverde</w:t>
      </w:r>
      <w:proofErr w:type="spellEnd"/>
      <w:r w:rsidRPr="0060583B">
        <w:rPr>
          <w:rFonts w:asciiTheme="minorHAnsi" w:hAnsiTheme="minorHAnsi"/>
          <w:color w:val="565657"/>
          <w:sz w:val="22"/>
          <w:lang w:val="de-DE"/>
        </w:rPr>
        <w:t xml:space="preserve"> ist Europas führender Anbieter für G</w:t>
      </w:r>
      <w:bookmarkStart w:id="2" w:name="_GoBack"/>
      <w:bookmarkEnd w:id="2"/>
      <w:r w:rsidRPr="0060583B">
        <w:rPr>
          <w:rFonts w:asciiTheme="minorHAnsi" w:hAnsiTheme="minorHAnsi"/>
          <w:color w:val="565657"/>
          <w:sz w:val="22"/>
          <w:lang w:val="de-DE"/>
        </w:rPr>
        <w:t>arten- und Landschaftsbau. Über 7.500 Mitarbeiter*innen in über 150 Niederlassungen in Frankreich, England, den Niederlanden und Dänemark entwerfen, erschaffen und erhalten Garten- und Landschaftsanlagen sowie grüne Lebens- und Wohlfühlräume. Dazu gehören Außen- und Innenanlagen nahezu jeder Art wie Parks, Firmengelände, Sport- und Spielplätze, Freizeitanlagen, Einkaufszentren, Verkehrsbau- und Infrastrukturprojekte oder Innenraum-, Fassaden- und Dachbegrünungen.</w:t>
      </w:r>
      <w:r w:rsidRPr="0060583B">
        <w:rPr>
          <w:rFonts w:asciiTheme="minorHAnsi" w:hAnsiTheme="minorHAnsi"/>
          <w:i/>
          <w:color w:val="565657"/>
          <w:sz w:val="22"/>
          <w:lang w:val="de-DE"/>
        </w:rPr>
        <w:t xml:space="preserve"> </w:t>
      </w:r>
      <w:r w:rsidRPr="0060583B">
        <w:rPr>
          <w:rFonts w:asciiTheme="minorHAnsi" w:hAnsiTheme="minorHAnsi"/>
          <w:color w:val="565657"/>
          <w:sz w:val="22"/>
          <w:lang w:val="de-DE"/>
        </w:rPr>
        <w:t xml:space="preserve">Seit </w:t>
      </w:r>
      <w:r w:rsidR="009946E3">
        <w:rPr>
          <w:rFonts w:asciiTheme="minorHAnsi" w:hAnsiTheme="minorHAnsi"/>
          <w:color w:val="565657"/>
          <w:sz w:val="22"/>
          <w:lang w:val="de-DE"/>
        </w:rPr>
        <w:t>März 2021</w:t>
      </w:r>
      <w:r w:rsidRPr="0060583B">
        <w:rPr>
          <w:rFonts w:asciiTheme="minorHAnsi" w:hAnsiTheme="minorHAnsi"/>
          <w:color w:val="565657"/>
          <w:sz w:val="22"/>
          <w:lang w:val="de-DE"/>
        </w:rPr>
        <w:t xml:space="preserve"> bietet </w:t>
      </w:r>
      <w:proofErr w:type="spellStart"/>
      <w:r w:rsidRPr="0060583B">
        <w:rPr>
          <w:rFonts w:asciiTheme="minorHAnsi" w:hAnsiTheme="minorHAnsi"/>
          <w:i/>
          <w:color w:val="565657"/>
          <w:sz w:val="22"/>
          <w:lang w:val="de-DE"/>
        </w:rPr>
        <w:t>i</w:t>
      </w:r>
      <w:r w:rsidRPr="0060583B">
        <w:rPr>
          <w:rFonts w:asciiTheme="minorHAnsi" w:hAnsiTheme="minorHAnsi"/>
          <w:color w:val="565657"/>
          <w:sz w:val="22"/>
          <w:lang w:val="de-DE"/>
        </w:rPr>
        <w:t>dverde</w:t>
      </w:r>
      <w:proofErr w:type="spellEnd"/>
      <w:r w:rsidRPr="0060583B">
        <w:rPr>
          <w:rFonts w:asciiTheme="minorHAnsi" w:hAnsiTheme="minorHAnsi"/>
          <w:color w:val="565657"/>
          <w:sz w:val="22"/>
          <w:lang w:val="de-DE"/>
        </w:rPr>
        <w:t xml:space="preserve"> das umfangreiche Dienstleistungs- und Serviceportfolio auch in Deutschland für öffentliche, gewerbliche und private Auftraggeber an. </w:t>
      </w:r>
      <w:proofErr w:type="spellStart"/>
      <w:r w:rsidRPr="0060583B">
        <w:rPr>
          <w:rFonts w:asciiTheme="minorHAnsi" w:hAnsiTheme="minorHAnsi"/>
          <w:i/>
          <w:color w:val="565657"/>
          <w:sz w:val="22"/>
          <w:lang w:val="de-DE"/>
        </w:rPr>
        <w:t>i</w:t>
      </w:r>
      <w:r w:rsidRPr="0060583B">
        <w:rPr>
          <w:rFonts w:asciiTheme="minorHAnsi" w:hAnsiTheme="minorHAnsi"/>
          <w:color w:val="565657"/>
          <w:sz w:val="22"/>
          <w:lang w:val="de-DE"/>
        </w:rPr>
        <w:t>dverde</w:t>
      </w:r>
      <w:proofErr w:type="spellEnd"/>
      <w:r w:rsidRPr="0060583B">
        <w:rPr>
          <w:rFonts w:asciiTheme="minorHAnsi" w:hAnsiTheme="minorHAnsi"/>
          <w:color w:val="565657"/>
          <w:sz w:val="22"/>
          <w:lang w:val="de-DE"/>
        </w:rPr>
        <w:t xml:space="preserve"> Deutschland ist Teil der </w:t>
      </w:r>
      <w:proofErr w:type="spellStart"/>
      <w:r w:rsidRPr="0060583B">
        <w:rPr>
          <w:rFonts w:asciiTheme="minorHAnsi" w:hAnsiTheme="minorHAnsi"/>
          <w:i/>
          <w:color w:val="565657"/>
          <w:sz w:val="22"/>
          <w:lang w:val="de-DE"/>
        </w:rPr>
        <w:t>i</w:t>
      </w:r>
      <w:r w:rsidRPr="0060583B">
        <w:rPr>
          <w:rFonts w:asciiTheme="minorHAnsi" w:hAnsiTheme="minorHAnsi"/>
          <w:color w:val="565657"/>
          <w:sz w:val="22"/>
          <w:lang w:val="de-DE"/>
        </w:rPr>
        <w:t>dverde</w:t>
      </w:r>
      <w:proofErr w:type="spellEnd"/>
      <w:r w:rsidRPr="0060583B">
        <w:rPr>
          <w:rFonts w:asciiTheme="minorHAnsi" w:hAnsiTheme="minorHAnsi"/>
          <w:color w:val="565657"/>
          <w:sz w:val="22"/>
          <w:lang w:val="de-DE"/>
        </w:rPr>
        <w:t xml:space="preserve">-Gruppe mit Hauptsitz in </w:t>
      </w:r>
      <w:proofErr w:type="spellStart"/>
      <w:r w:rsidRPr="0060583B">
        <w:rPr>
          <w:rFonts w:asciiTheme="minorHAnsi" w:hAnsiTheme="minorHAnsi"/>
          <w:color w:val="565657"/>
          <w:sz w:val="22"/>
          <w:lang w:val="de-DE"/>
        </w:rPr>
        <w:t>Levallois</w:t>
      </w:r>
      <w:proofErr w:type="spellEnd"/>
      <w:r w:rsidRPr="0060583B">
        <w:rPr>
          <w:rFonts w:asciiTheme="minorHAnsi" w:hAnsiTheme="minorHAnsi"/>
          <w:color w:val="565657"/>
          <w:sz w:val="22"/>
          <w:lang w:val="de-DE"/>
        </w:rPr>
        <w:t xml:space="preserve">-Perret in Frankreich. Im Jahr 2020 erzielte die </w:t>
      </w:r>
      <w:proofErr w:type="spellStart"/>
      <w:r w:rsidRPr="0060583B">
        <w:rPr>
          <w:rFonts w:asciiTheme="minorHAnsi" w:hAnsiTheme="minorHAnsi"/>
          <w:i/>
          <w:color w:val="565657"/>
          <w:sz w:val="22"/>
          <w:lang w:val="de-DE"/>
        </w:rPr>
        <w:t>i</w:t>
      </w:r>
      <w:r w:rsidRPr="0060583B">
        <w:rPr>
          <w:rFonts w:asciiTheme="minorHAnsi" w:hAnsiTheme="minorHAnsi"/>
          <w:color w:val="565657"/>
          <w:sz w:val="22"/>
          <w:lang w:val="de-DE"/>
        </w:rPr>
        <w:t>dverde</w:t>
      </w:r>
      <w:proofErr w:type="spellEnd"/>
      <w:r w:rsidRPr="0060583B">
        <w:rPr>
          <w:rFonts w:asciiTheme="minorHAnsi" w:hAnsiTheme="minorHAnsi"/>
          <w:color w:val="565657"/>
          <w:sz w:val="22"/>
          <w:lang w:val="de-DE"/>
        </w:rPr>
        <w:t xml:space="preserve">-Gruppe einen Umsatz von 800 Millionen Euro. </w:t>
      </w:r>
      <w:hyperlink r:id="rId11" w:history="1">
        <w:r w:rsidRPr="0060583B">
          <w:rPr>
            <w:rStyle w:val="Hyperlink"/>
            <w:rFonts w:asciiTheme="minorHAnsi" w:hAnsiTheme="minorHAnsi"/>
            <w:color w:val="565657"/>
            <w:sz w:val="22"/>
          </w:rPr>
          <w:t>www.</w:t>
        </w:r>
        <w:r w:rsidRPr="0060583B">
          <w:rPr>
            <w:rStyle w:val="Hyperlink"/>
            <w:rFonts w:asciiTheme="minorHAnsi" w:hAnsiTheme="minorHAnsi"/>
            <w:i/>
            <w:color w:val="565657"/>
            <w:sz w:val="22"/>
          </w:rPr>
          <w:t>i</w:t>
        </w:r>
        <w:r w:rsidRPr="0060583B">
          <w:rPr>
            <w:rStyle w:val="Hyperlink"/>
            <w:rFonts w:asciiTheme="minorHAnsi" w:hAnsiTheme="minorHAnsi"/>
            <w:color w:val="565657"/>
            <w:sz w:val="22"/>
          </w:rPr>
          <w:t>dverde.de</w:t>
        </w:r>
      </w:hyperlink>
      <w:r w:rsidRPr="0060583B">
        <w:rPr>
          <w:rFonts w:asciiTheme="minorHAnsi" w:hAnsiTheme="minorHAnsi"/>
          <w:color w:val="565657"/>
          <w:sz w:val="22"/>
        </w:rPr>
        <w:t xml:space="preserve"> </w:t>
      </w:r>
    </w:p>
    <w:p w14:paraId="034252A9" w14:textId="77777777" w:rsidR="00373F57" w:rsidRPr="009B785B" w:rsidRDefault="00373F57" w:rsidP="009B1A1D">
      <w:pPr>
        <w:spacing w:line="240" w:lineRule="auto"/>
        <w:rPr>
          <w:rFonts w:asciiTheme="minorHAnsi" w:hAnsiTheme="minorHAnsi"/>
          <w:b/>
          <w:color w:val="565657"/>
          <w:sz w:val="22"/>
          <w:u w:val="single"/>
          <w:lang w:val="de-DE"/>
        </w:rPr>
      </w:pPr>
    </w:p>
    <w:bookmarkEnd w:id="1"/>
    <w:sectPr w:rsidR="00373F57" w:rsidRPr="009B785B" w:rsidSect="009B1A1D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510" w:right="720" w:bottom="720" w:left="510" w:header="567" w:footer="35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9F6041" w14:textId="77777777" w:rsidR="00300748" w:rsidRDefault="00300748">
      <w:r>
        <w:separator/>
      </w:r>
    </w:p>
  </w:endnote>
  <w:endnote w:type="continuationSeparator" w:id="0">
    <w:p w14:paraId="7C077716" w14:textId="77777777" w:rsidR="00300748" w:rsidRDefault="00300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A5D7EE" w14:textId="58D90A84" w:rsidR="007A716B" w:rsidRPr="007A716B" w:rsidRDefault="007C33D2" w:rsidP="009B1A1D">
    <w:pPr>
      <w:tabs>
        <w:tab w:val="left" w:pos="1005"/>
      </w:tabs>
      <w:jc w:val="right"/>
      <w:rPr>
        <w:rFonts w:asciiTheme="minorHAnsi" w:hAnsiTheme="minorHAnsi" w:cstheme="minorHAnsi"/>
        <w:color w:val="565657"/>
      </w:rPr>
    </w:pPr>
    <w:bookmarkStart w:id="3" w:name="_Hlk38612653"/>
    <w:r>
      <w:rPr>
        <w:rFonts w:asciiTheme="minorHAnsi" w:hAnsiTheme="minorHAnsi" w:cstheme="minorHAnsi"/>
        <w:noProof/>
        <w:color w:val="565657"/>
        <w:lang w:val="de-DE" w:eastAsia="de-DE"/>
      </w:rPr>
      <w:drawing>
        <wp:anchor distT="0" distB="0" distL="114300" distR="114300" simplePos="0" relativeHeight="251657728" behindDoc="0" locked="0" layoutInCell="1" allowOverlap="1" wp14:anchorId="1609AF4B" wp14:editId="42B20C28">
          <wp:simplePos x="0" y="0"/>
          <wp:positionH relativeFrom="margin">
            <wp:posOffset>54561</wp:posOffset>
          </wp:positionH>
          <wp:positionV relativeFrom="paragraph">
            <wp:posOffset>137795</wp:posOffset>
          </wp:positionV>
          <wp:extent cx="997048" cy="30861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ocial-medi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7048" cy="308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3222" w:rsidRPr="009B1A1D">
      <w:rPr>
        <w:noProof/>
        <w:color w:val="FFFFFF" w:themeColor="text2"/>
        <w:lang w:val="de-DE" w:eastAsia="de-DE"/>
      </w:rPr>
      <w:drawing>
        <wp:anchor distT="0" distB="0" distL="114300" distR="114300" simplePos="0" relativeHeight="251653119" behindDoc="1" locked="0" layoutInCell="1" allowOverlap="1" wp14:anchorId="2A9E6E8B" wp14:editId="19754D9C">
          <wp:simplePos x="0" y="0"/>
          <wp:positionH relativeFrom="page">
            <wp:posOffset>-50800</wp:posOffset>
          </wp:positionH>
          <wp:positionV relativeFrom="paragraph">
            <wp:posOffset>-2440305</wp:posOffset>
          </wp:positionV>
          <wp:extent cx="7609840" cy="3010376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 foot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13450" cy="30118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B95" w:rsidRPr="009B1A1D">
      <w:rPr>
        <w:rFonts w:asciiTheme="minorHAnsi" w:hAnsiTheme="minorHAnsi" w:cstheme="minorHAnsi"/>
        <w:noProof/>
        <w:color w:val="565657"/>
        <w:lang w:val="de-DE" w:eastAsia="de-DE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0B9A3478" wp14:editId="0A7CA4F3">
              <wp:simplePos x="0" y="0"/>
              <wp:positionH relativeFrom="column">
                <wp:posOffset>4197985</wp:posOffset>
              </wp:positionH>
              <wp:positionV relativeFrom="paragraph">
                <wp:posOffset>-529590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28BCD6" w14:textId="77777777" w:rsidR="00027855" w:rsidRPr="00027855" w:rsidRDefault="00027855" w:rsidP="00027855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</w:pPr>
                          <w:proofErr w:type="spellStart"/>
                          <w:proofErr w:type="gramStart"/>
                          <w:r w:rsidRPr="00027855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Headquarters</w:t>
                          </w:r>
                          <w:proofErr w:type="spellEnd"/>
                          <w:r w:rsidRPr="00027855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:</w:t>
                          </w:r>
                          <w:proofErr w:type="gramEnd"/>
                          <w:r w:rsidRPr="00027855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 xml:space="preserve"> </w:t>
                          </w:r>
                        </w:p>
                        <w:p w14:paraId="3DE13209" w14:textId="77777777" w:rsidR="00027855" w:rsidRPr="00027855" w:rsidRDefault="00027855" w:rsidP="00027855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</w:pPr>
                          <w:proofErr w:type="spellStart"/>
                          <w:proofErr w:type="gramStart"/>
                          <w:r w:rsidRPr="00027855">
                            <w:rPr>
                              <w:rFonts w:asciiTheme="minorHAnsi" w:hAnsiTheme="minorHAnsi" w:cstheme="minorHAnsi"/>
                              <w:i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i</w:t>
                          </w:r>
                          <w:r w:rsidRPr="00027855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dverde</w:t>
                          </w:r>
                          <w:proofErr w:type="spellEnd"/>
                          <w:proofErr w:type="gramEnd"/>
                          <w:r w:rsidRPr="00027855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 xml:space="preserve"> </w:t>
                          </w:r>
                        </w:p>
                        <w:p w14:paraId="03496A60" w14:textId="77777777" w:rsidR="00027855" w:rsidRPr="00027855" w:rsidRDefault="00027855" w:rsidP="00027855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</w:pPr>
                          <w:r w:rsidRPr="00027855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4, avenue André Malraux</w:t>
                          </w:r>
                        </w:p>
                        <w:p w14:paraId="328295F4" w14:textId="77777777" w:rsidR="00027855" w:rsidRPr="00027855" w:rsidRDefault="00027855" w:rsidP="00027855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</w:pPr>
                          <w:r w:rsidRPr="00027855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92300 Levallois-Perret</w:t>
                          </w:r>
                        </w:p>
                        <w:p w14:paraId="56BF8A82" w14:textId="77777777" w:rsidR="00027855" w:rsidRPr="00027855" w:rsidRDefault="00027855" w:rsidP="00027855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</w:pPr>
                          <w:r w:rsidRPr="00027855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France</w:t>
                          </w:r>
                        </w:p>
                        <w:p w14:paraId="7BC66114" w14:textId="41904599" w:rsidR="009B1A1D" w:rsidRPr="009B1A1D" w:rsidRDefault="009B1A1D" w:rsidP="005059E2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0.55pt;margin-top:-41.7pt;width:185.9pt;height:110.6pt;z-index:251656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" filled="f" stroked="f">
              <v:textbox style="mso-fit-shape-to-text:t">
                <w:txbxContent>
                  <w:p w14:paraId="2828BCD6" w14:textId="77777777" w:rsidR="00027855" w:rsidRPr="00027855" w:rsidRDefault="00027855" w:rsidP="00027855">
                    <w:pPr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</w:pPr>
                    <w:proofErr w:type="spellStart"/>
                    <w:proofErr w:type="gramStart"/>
                    <w:r w:rsidRPr="00027855"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Headquarters</w:t>
                    </w:r>
                    <w:proofErr w:type="spellEnd"/>
                    <w:r w:rsidRPr="00027855"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:</w:t>
                    </w:r>
                    <w:proofErr w:type="gramEnd"/>
                    <w:r w:rsidRPr="00027855"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 xml:space="preserve"> </w:t>
                    </w:r>
                  </w:p>
                  <w:p w14:paraId="3DE13209" w14:textId="77777777" w:rsidR="00027855" w:rsidRPr="00027855" w:rsidRDefault="00027855" w:rsidP="00027855">
                    <w:pPr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</w:pPr>
                    <w:proofErr w:type="spellStart"/>
                    <w:proofErr w:type="gramStart"/>
                    <w:r w:rsidRPr="00027855">
                      <w:rPr>
                        <w:rFonts w:asciiTheme="minorHAnsi" w:hAnsiTheme="minorHAnsi" w:cstheme="minorHAnsi"/>
                        <w:i/>
                        <w:color w:val="FFFFFF" w:themeColor="text2"/>
                        <w:sz w:val="16"/>
                        <w:szCs w:val="24"/>
                        <w:lang w:val="fr-FR"/>
                      </w:rPr>
                      <w:t>i</w:t>
                    </w:r>
                    <w:r w:rsidRPr="00027855"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dverde</w:t>
                    </w:r>
                    <w:proofErr w:type="spellEnd"/>
                    <w:proofErr w:type="gramEnd"/>
                    <w:r w:rsidRPr="00027855"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 xml:space="preserve"> </w:t>
                    </w:r>
                  </w:p>
                  <w:p w14:paraId="03496A60" w14:textId="77777777" w:rsidR="00027855" w:rsidRPr="00027855" w:rsidRDefault="00027855" w:rsidP="00027855">
                    <w:pPr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</w:pPr>
                    <w:r w:rsidRPr="00027855"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4, avenue André Malraux</w:t>
                    </w:r>
                  </w:p>
                  <w:p w14:paraId="328295F4" w14:textId="77777777" w:rsidR="00027855" w:rsidRPr="00027855" w:rsidRDefault="00027855" w:rsidP="00027855">
                    <w:pPr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</w:pPr>
                    <w:r w:rsidRPr="00027855"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92300 Levallois-Perret</w:t>
                    </w:r>
                  </w:p>
                  <w:p w14:paraId="56BF8A82" w14:textId="77777777" w:rsidR="00027855" w:rsidRPr="00027855" w:rsidRDefault="00027855" w:rsidP="00027855">
                    <w:pPr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</w:pPr>
                    <w:r w:rsidRPr="00027855"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France</w:t>
                    </w:r>
                  </w:p>
                  <w:p w14:paraId="7BC66114" w14:textId="41904599" w:rsidR="009B1A1D" w:rsidRPr="009B1A1D" w:rsidRDefault="009B1A1D" w:rsidP="005059E2">
                    <w:pPr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bookmarkEnd w:id="3"/>
  <w:p w14:paraId="136901C2" w14:textId="54723133" w:rsidR="00373F57" w:rsidRDefault="00373F57">
    <w:pPr>
      <w:pStyle w:val="FooterDocRef"/>
      <w:tabs>
        <w:tab w:val="center" w:pos="4395"/>
      </w:tabs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A7552" w14:textId="55A702C7" w:rsidR="00373F57" w:rsidRPr="007A716B" w:rsidRDefault="00373F5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r w:rsidRPr="007A716B">
      <w:rPr>
        <w:rFonts w:asciiTheme="minorHAnsi" w:hAnsiTheme="minorHAnsi" w:cstheme="minorHAnsi"/>
        <w:color w:val="565657"/>
        <w:sz w:val="12"/>
      </w:rPr>
      <w:t xml:space="preserve">Registered Office: </w:t>
    </w:r>
  </w:p>
  <w:p w14:paraId="5D7371FA" w14:textId="27BC0879" w:rsidR="00373F57" w:rsidRPr="007A716B" w:rsidRDefault="00276CA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r w:rsidRPr="007A716B">
      <w:rPr>
        <w:rFonts w:asciiTheme="minorHAnsi" w:hAnsiTheme="minorHAnsi" w:cstheme="minorHAnsi"/>
        <w:noProof/>
        <w:color w:val="565657"/>
        <w:sz w:val="12"/>
        <w:lang w:val="de-DE" w:eastAsia="de-DE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739DDC27" wp14:editId="73E38358">
              <wp:simplePos x="0" y="0"/>
              <wp:positionH relativeFrom="column">
                <wp:posOffset>-93753</wp:posOffset>
              </wp:positionH>
              <wp:positionV relativeFrom="paragraph">
                <wp:posOffset>89611</wp:posOffset>
              </wp:positionV>
              <wp:extent cx="5103505" cy="479084"/>
              <wp:effectExtent l="0" t="0" r="1905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03505" cy="479084"/>
                        <a:chOff x="0" y="0"/>
                        <a:chExt cx="5103505" cy="479084"/>
                      </a:xfrm>
                    </wpg:grpSpPr>
                    <pic:pic xmlns:pic="http://schemas.openxmlformats.org/drawingml/2006/picture">
                      <pic:nvPicPr>
                        <pic:cNvPr id="16" name="Picture 4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44705" y="109182"/>
                          <a:ext cx="55880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654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27445" y="20471"/>
                          <a:ext cx="61404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4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8520" y="136477"/>
                          <a:ext cx="65595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4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47767"/>
                          <a:ext cx="440055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10" descr="\\tlgfilesvr\WSM_Weston\Business Open Access\Images\Logos\Cyber Essentials.png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697" r="18471"/>
                        <a:stretch>
                          <a:fillRect/>
                        </a:stretch>
                      </pic:blipFill>
                      <pic:spPr bwMode="auto">
                        <a:xfrm>
                          <a:off x="1630908" y="109182"/>
                          <a:ext cx="41021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11" descr="\\tlgfilesvr\WSM_Weston\Business Open Access\Images\Logos\Contractor Plus.jpeg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1284" y="88710"/>
                          <a:ext cx="37719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12" descr="\\tlgfilesvr\WSM_Weston\Business Open Access\Images\Logos\Exor-Roundel.jpg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0717" y="68239"/>
                          <a:ext cx="40576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46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96186" y="211540"/>
                          <a:ext cx="48895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1666" y="150125"/>
                          <a:ext cx="527050" cy="280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50AFFAEF" id="Group 2" o:spid="_x0000_s1026" style="position:absolute;margin-left:-7.4pt;margin-top:7.05pt;width:401.85pt;height:37.7pt;z-index:251654144" coordsize="51035,47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27" type="#_x0000_t75" style="position:absolute;left:45447;top:1091;width:5588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">
                <v:imagedata r:id="rId11" o:title=""/>
                <v:path arrowok="t"/>
              </v:shape>
              <v:shape id="Picture 41" o:spid="_x0000_s1028" type="#_x0000_t75" style="position:absolute;width:2965;height:4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">
                <v:imagedata r:id="rId12" o:title=""/>
                <v:path arrowok="t"/>
              </v:shape>
              <v:shape id="Picture 2" o:spid="_x0000_s1029" type="#_x0000_t75" style="position:absolute;left:29274;top:204;width:6140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">
                <v:imagedata r:id="rId13" o:title=""/>
                <v:path arrowok="t"/>
              </v:shape>
              <v:shape id="Picture 43" o:spid="_x0000_s1030" type="#_x0000_t75" style="position:absolute;left:9485;top:1364;width:655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">
                <v:imagedata r:id="rId14" o:title=""/>
                <v:path arrowok="t"/>
              </v:shape>
              <v:shape id="Picture 47" o:spid="_x0000_s1031" type="#_x0000_t75" style="position:absolute;left:41148;top:477;width:4400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">
                <v:imagedata r:id="rId15" o:title=""/>
                <v:path arrowok="t"/>
              </v:shape>
              <v:shape id="Picture 10" o:spid="_x0000_s1032" type="#_x0000_t75" style="position:absolute;left:16309;top:1091;width:4102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">
                <v:imagedata r:id="rId16" o:title="Cyber Essentials" cropleft="11598f" cropright="12105f"/>
                <v:path arrowok="t"/>
              </v:shape>
              <v:shape id="Picture 11" o:spid="_x0000_s1033" type="#_x0000_t75" style="position:absolute;left:20812;top:887;width:3772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">
                <v:imagedata r:id="rId17" o:title="Contractor Plus"/>
                <v:path arrowok="t"/>
              </v:shape>
              <v:shape id="Picture 12" o:spid="_x0000_s1034" type="#_x0000_t75" style="position:absolute;left:24907;top:682;width:4057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">
                <v:imagedata r:id="rId18" o:title="Exor-Roundel"/>
                <v:path arrowok="t"/>
              </v:shape>
              <v:shape id="Picture 46" o:spid="_x0000_s1035" type="#_x0000_t75" style="position:absolute;left:35961;top:2115;width:4890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">
                <v:imagedata r:id="rId19" o:title=""/>
                <v:path arrowok="t"/>
              </v:shape>
              <v:shape id="Picture 1" o:spid="_x0000_s1036" type="#_x0000_t75" style="position:absolute;left:3616;top:1501;width:5271;height:2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">
                <v:imagedata r:id="rId20" o:title=""/>
                <v:path arrowok="t"/>
              </v:shape>
            </v:group>
          </w:pict>
        </mc:Fallback>
      </mc:AlternateContent>
    </w:r>
    <w:r w:rsidR="00373F57" w:rsidRPr="007A716B">
      <w:rPr>
        <w:rFonts w:asciiTheme="minorHAnsi" w:hAnsiTheme="minorHAnsi" w:cstheme="minorHAnsi"/>
        <w:color w:val="565657"/>
        <w:sz w:val="12"/>
      </w:rPr>
      <w:t>Landscapes House</w:t>
    </w:r>
  </w:p>
  <w:p w14:paraId="30E85D97" w14:textId="15FC33C7" w:rsidR="00373F57" w:rsidRPr="007A716B" w:rsidRDefault="00373F5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r w:rsidRPr="007A716B">
      <w:rPr>
        <w:rFonts w:asciiTheme="minorHAnsi" w:hAnsiTheme="minorHAnsi" w:cstheme="minorHAnsi"/>
        <w:color w:val="565657"/>
        <w:sz w:val="12"/>
      </w:rPr>
      <w:t>3 Rye Hill Office Park</w:t>
    </w:r>
  </w:p>
  <w:p w14:paraId="5D5B2532" w14:textId="662FD28E" w:rsidR="00373F57" w:rsidRPr="007A716B" w:rsidRDefault="00373F5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r w:rsidRPr="007A716B">
      <w:rPr>
        <w:rFonts w:asciiTheme="minorHAnsi" w:hAnsiTheme="minorHAnsi" w:cstheme="minorHAnsi"/>
        <w:color w:val="565657"/>
        <w:sz w:val="12"/>
      </w:rPr>
      <w:t>Birmingham Road</w:t>
    </w:r>
  </w:p>
  <w:p w14:paraId="0CAEE9FA" w14:textId="77777777" w:rsidR="00373F57" w:rsidRPr="007A716B" w:rsidRDefault="00373F5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proofErr w:type="spellStart"/>
    <w:r w:rsidRPr="007A716B">
      <w:rPr>
        <w:rFonts w:asciiTheme="minorHAnsi" w:hAnsiTheme="minorHAnsi" w:cstheme="minorHAnsi"/>
        <w:color w:val="565657"/>
        <w:sz w:val="12"/>
      </w:rPr>
      <w:t>Allesley</w:t>
    </w:r>
    <w:proofErr w:type="spellEnd"/>
    <w:r w:rsidRPr="007A716B">
      <w:rPr>
        <w:rFonts w:asciiTheme="minorHAnsi" w:hAnsiTheme="minorHAnsi" w:cstheme="minorHAnsi"/>
        <w:color w:val="565657"/>
        <w:sz w:val="12"/>
      </w:rPr>
      <w:t>, Coventry CV5 9AB</w:t>
    </w:r>
  </w:p>
  <w:p w14:paraId="2D52C422" w14:textId="77777777" w:rsidR="00373F57" w:rsidRPr="007A716B" w:rsidRDefault="00373F57" w:rsidP="00EB2149">
    <w:pPr>
      <w:jc w:val="right"/>
      <w:rPr>
        <w:rFonts w:asciiTheme="minorHAnsi" w:hAnsiTheme="minorHAnsi" w:cstheme="minorHAnsi"/>
        <w:color w:val="565657"/>
      </w:rPr>
    </w:pPr>
    <w:r w:rsidRPr="007A716B">
      <w:rPr>
        <w:rFonts w:asciiTheme="minorHAnsi" w:hAnsiTheme="minorHAnsi" w:cstheme="minorHAnsi"/>
        <w:color w:val="565657"/>
        <w:sz w:val="12"/>
      </w:rPr>
      <w:t>Registered in England No. 0</w:t>
    </w:r>
    <w:r w:rsidR="009500A0" w:rsidRPr="007A716B">
      <w:rPr>
        <w:rFonts w:asciiTheme="minorHAnsi" w:hAnsiTheme="minorHAnsi" w:cstheme="minorHAnsi"/>
        <w:color w:val="565657"/>
        <w:sz w:val="12"/>
      </w:rPr>
      <w:t>3542918</w:t>
    </w:r>
  </w:p>
  <w:p w14:paraId="5B3B1B8D" w14:textId="77777777" w:rsidR="00373F57" w:rsidRPr="007A716B" w:rsidRDefault="00373F57" w:rsidP="0058440A">
    <w:pPr>
      <w:spacing w:line="220" w:lineRule="exact"/>
      <w:jc w:val="right"/>
      <w:rPr>
        <w:rFonts w:asciiTheme="minorHAnsi" w:hAnsiTheme="minorHAnsi" w:cstheme="minorHAnsi"/>
        <w:color w:val="565657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5392DF" w14:textId="77777777" w:rsidR="00300748" w:rsidRDefault="00300748">
      <w:bookmarkStart w:id="0" w:name="_Hlk38611292"/>
      <w:bookmarkEnd w:id="0"/>
      <w:r>
        <w:separator/>
      </w:r>
    </w:p>
  </w:footnote>
  <w:footnote w:type="continuationSeparator" w:id="0">
    <w:p w14:paraId="57F89DE0" w14:textId="77777777" w:rsidR="00300748" w:rsidRDefault="003007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6C1723" w14:textId="3FDE4807" w:rsidR="007A716B" w:rsidRDefault="007C33D2" w:rsidP="007A716B">
    <w:pPr>
      <w:pStyle w:val="Kopfzeile"/>
      <w:jc w:val="left"/>
    </w:pPr>
    <w:r>
      <w:t xml:space="preserve">                                             </w:t>
    </w:r>
    <w:r w:rsidR="00B6348E">
      <w:t xml:space="preserve">                                                                                                </w:t>
    </w:r>
    <w:r>
      <w:t xml:space="preserve">  </w:t>
    </w:r>
    <w:r w:rsidR="00543676">
      <w:rPr>
        <w:lang w:val="de-DE" w:eastAsia="de-DE"/>
      </w:rPr>
      <w:drawing>
        <wp:anchor distT="0" distB="0" distL="114300" distR="114300" simplePos="0" relativeHeight="251654656" behindDoc="0" locked="0" layoutInCell="1" allowOverlap="1" wp14:anchorId="1EEF2035" wp14:editId="60423D1F">
          <wp:simplePos x="0" y="0"/>
          <wp:positionH relativeFrom="margin">
            <wp:posOffset>0</wp:posOffset>
          </wp:positionH>
          <wp:positionV relativeFrom="paragraph">
            <wp:posOffset>-40640</wp:posOffset>
          </wp:positionV>
          <wp:extent cx="1647825" cy="565785"/>
          <wp:effectExtent l="0" t="0" r="9525" b="571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</w:t>
    </w:r>
  </w:p>
  <w:p w14:paraId="18386D23" w14:textId="5B31CDD7" w:rsidR="007A716B" w:rsidRDefault="007A716B" w:rsidP="007A716B">
    <w:pPr>
      <w:pStyle w:val="Kopfzeile"/>
      <w:jc w:val="left"/>
    </w:pPr>
  </w:p>
  <w:p w14:paraId="2B5AA009" w14:textId="1232A0A6" w:rsidR="007A716B" w:rsidRDefault="007A716B" w:rsidP="007A716B">
    <w:pPr>
      <w:pStyle w:val="Kopfzeile"/>
      <w:jc w:val="left"/>
    </w:pPr>
  </w:p>
  <w:p w14:paraId="668E003D" w14:textId="0D2703E5" w:rsidR="007A716B" w:rsidRDefault="007A716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5F555" w14:textId="7B7E6893" w:rsidR="00373F57" w:rsidRDefault="00373F57" w:rsidP="0003251E">
    <w:pPr>
      <w:pStyle w:val="Kopfzeile"/>
      <w:tabs>
        <w:tab w:val="center" w:pos="4890"/>
      </w:tabs>
      <w:ind w:right="-1"/>
      <w:jc w:val="left"/>
      <w:rPr>
        <w:lang w:eastAsia="en-GB"/>
      </w:rPr>
    </w:pPr>
    <w:r>
      <w:rPr>
        <w:lang w:eastAsia="en-GB"/>
      </w:rPr>
      <w:t xml:space="preserve">                                                                                                   </w:t>
    </w:r>
    <w:r>
      <w:rPr>
        <w:lang w:eastAsia="en-GB"/>
      </w:rPr>
      <w:ptab w:relativeTo="margin" w:alignment="right" w:leader="none"/>
    </w:r>
    <w:r w:rsidR="007A716B">
      <w:rPr>
        <w:lang w:val="de-DE" w:eastAsia="de-DE"/>
      </w:rPr>
      <w:drawing>
        <wp:inline distT="0" distB="0" distL="0" distR="0" wp14:anchorId="4639C5C4" wp14:editId="79EC28BB">
          <wp:extent cx="1581150" cy="542925"/>
          <wp:effectExtent l="0" t="0" r="0" b="9525"/>
          <wp:docPr id="1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de-DE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D79"/>
    <w:rsid w:val="00000D9C"/>
    <w:rsid w:val="00025D1C"/>
    <w:rsid w:val="00026FAA"/>
    <w:rsid w:val="00027855"/>
    <w:rsid w:val="000311F9"/>
    <w:rsid w:val="0003251E"/>
    <w:rsid w:val="00046C82"/>
    <w:rsid w:val="000549B5"/>
    <w:rsid w:val="000738AF"/>
    <w:rsid w:val="0007427C"/>
    <w:rsid w:val="000927B2"/>
    <w:rsid w:val="00096219"/>
    <w:rsid w:val="000B09FF"/>
    <w:rsid w:val="000C62BE"/>
    <w:rsid w:val="000E611E"/>
    <w:rsid w:val="0010740D"/>
    <w:rsid w:val="001277A0"/>
    <w:rsid w:val="001343E1"/>
    <w:rsid w:val="0013606E"/>
    <w:rsid w:val="00143222"/>
    <w:rsid w:val="001463E0"/>
    <w:rsid w:val="00152BBD"/>
    <w:rsid w:val="001813D0"/>
    <w:rsid w:val="001D126F"/>
    <w:rsid w:val="001E1640"/>
    <w:rsid w:val="001E1CDB"/>
    <w:rsid w:val="001E693C"/>
    <w:rsid w:val="001F2774"/>
    <w:rsid w:val="00203F02"/>
    <w:rsid w:val="00210651"/>
    <w:rsid w:val="00214299"/>
    <w:rsid w:val="00245E55"/>
    <w:rsid w:val="00250CD1"/>
    <w:rsid w:val="00274594"/>
    <w:rsid w:val="00276CA7"/>
    <w:rsid w:val="00277BB3"/>
    <w:rsid w:val="002920ED"/>
    <w:rsid w:val="00294611"/>
    <w:rsid w:val="002D60BB"/>
    <w:rsid w:val="002E2BA6"/>
    <w:rsid w:val="00300748"/>
    <w:rsid w:val="003021A9"/>
    <w:rsid w:val="00305D60"/>
    <w:rsid w:val="00330A02"/>
    <w:rsid w:val="00342B41"/>
    <w:rsid w:val="00345311"/>
    <w:rsid w:val="0034611B"/>
    <w:rsid w:val="003647AB"/>
    <w:rsid w:val="00366558"/>
    <w:rsid w:val="00372B57"/>
    <w:rsid w:val="00373F57"/>
    <w:rsid w:val="0039319B"/>
    <w:rsid w:val="003A5D79"/>
    <w:rsid w:val="003C5074"/>
    <w:rsid w:val="003D0E01"/>
    <w:rsid w:val="003D71C6"/>
    <w:rsid w:val="0041476C"/>
    <w:rsid w:val="004304E4"/>
    <w:rsid w:val="004613A1"/>
    <w:rsid w:val="00462CAD"/>
    <w:rsid w:val="00467699"/>
    <w:rsid w:val="00480CEA"/>
    <w:rsid w:val="004A3D3D"/>
    <w:rsid w:val="004B74EF"/>
    <w:rsid w:val="004B79C5"/>
    <w:rsid w:val="004C7242"/>
    <w:rsid w:val="004D1855"/>
    <w:rsid w:val="004D3DFC"/>
    <w:rsid w:val="004E1CEF"/>
    <w:rsid w:val="004E2009"/>
    <w:rsid w:val="004E37D6"/>
    <w:rsid w:val="004F7F93"/>
    <w:rsid w:val="005059E2"/>
    <w:rsid w:val="005103A4"/>
    <w:rsid w:val="00517B7F"/>
    <w:rsid w:val="00526C96"/>
    <w:rsid w:val="00541390"/>
    <w:rsid w:val="00543676"/>
    <w:rsid w:val="00547FDA"/>
    <w:rsid w:val="00576265"/>
    <w:rsid w:val="0058440A"/>
    <w:rsid w:val="00590541"/>
    <w:rsid w:val="005924AA"/>
    <w:rsid w:val="0059647D"/>
    <w:rsid w:val="005B3794"/>
    <w:rsid w:val="005B38DB"/>
    <w:rsid w:val="005C52C1"/>
    <w:rsid w:val="005C7608"/>
    <w:rsid w:val="005D1B95"/>
    <w:rsid w:val="005D37C9"/>
    <w:rsid w:val="005E526B"/>
    <w:rsid w:val="0060276B"/>
    <w:rsid w:val="0060583B"/>
    <w:rsid w:val="00606005"/>
    <w:rsid w:val="00611A34"/>
    <w:rsid w:val="006364DF"/>
    <w:rsid w:val="00647E57"/>
    <w:rsid w:val="006606CB"/>
    <w:rsid w:val="00670601"/>
    <w:rsid w:val="00685029"/>
    <w:rsid w:val="00692B52"/>
    <w:rsid w:val="00696B88"/>
    <w:rsid w:val="006A1D19"/>
    <w:rsid w:val="006B3E85"/>
    <w:rsid w:val="006B78E7"/>
    <w:rsid w:val="006C6D62"/>
    <w:rsid w:val="006D4580"/>
    <w:rsid w:val="006E1D66"/>
    <w:rsid w:val="006F076E"/>
    <w:rsid w:val="006F60F2"/>
    <w:rsid w:val="00725449"/>
    <w:rsid w:val="007341B7"/>
    <w:rsid w:val="007357D0"/>
    <w:rsid w:val="00737778"/>
    <w:rsid w:val="00744F86"/>
    <w:rsid w:val="007659E6"/>
    <w:rsid w:val="00767530"/>
    <w:rsid w:val="00771ACF"/>
    <w:rsid w:val="00777F03"/>
    <w:rsid w:val="007A2B1A"/>
    <w:rsid w:val="007A716B"/>
    <w:rsid w:val="007B137F"/>
    <w:rsid w:val="007C33D2"/>
    <w:rsid w:val="007E6C58"/>
    <w:rsid w:val="007F20F2"/>
    <w:rsid w:val="007F6105"/>
    <w:rsid w:val="008262C4"/>
    <w:rsid w:val="008356BC"/>
    <w:rsid w:val="008407FF"/>
    <w:rsid w:val="00841886"/>
    <w:rsid w:val="0085110F"/>
    <w:rsid w:val="00853508"/>
    <w:rsid w:val="00857DA0"/>
    <w:rsid w:val="00870570"/>
    <w:rsid w:val="00875035"/>
    <w:rsid w:val="008954C5"/>
    <w:rsid w:val="008B276B"/>
    <w:rsid w:val="008B4A12"/>
    <w:rsid w:val="008C2AFE"/>
    <w:rsid w:val="008D526B"/>
    <w:rsid w:val="00907C75"/>
    <w:rsid w:val="00942CAB"/>
    <w:rsid w:val="009500A0"/>
    <w:rsid w:val="009514BC"/>
    <w:rsid w:val="009946E3"/>
    <w:rsid w:val="009A62FE"/>
    <w:rsid w:val="009A7C84"/>
    <w:rsid w:val="009B1A1D"/>
    <w:rsid w:val="009B785B"/>
    <w:rsid w:val="009C3B47"/>
    <w:rsid w:val="009E2E2F"/>
    <w:rsid w:val="009E777C"/>
    <w:rsid w:val="009F210D"/>
    <w:rsid w:val="00A12D0E"/>
    <w:rsid w:val="00A26FCB"/>
    <w:rsid w:val="00A665CE"/>
    <w:rsid w:val="00A747DB"/>
    <w:rsid w:val="00A75289"/>
    <w:rsid w:val="00A81B3B"/>
    <w:rsid w:val="00A8404D"/>
    <w:rsid w:val="00A85B79"/>
    <w:rsid w:val="00A97780"/>
    <w:rsid w:val="00A979D7"/>
    <w:rsid w:val="00AC7B2B"/>
    <w:rsid w:val="00AE5F14"/>
    <w:rsid w:val="00AF47B2"/>
    <w:rsid w:val="00AF504C"/>
    <w:rsid w:val="00B009E2"/>
    <w:rsid w:val="00B02800"/>
    <w:rsid w:val="00B14137"/>
    <w:rsid w:val="00B33622"/>
    <w:rsid w:val="00B35771"/>
    <w:rsid w:val="00B53A9D"/>
    <w:rsid w:val="00B5675C"/>
    <w:rsid w:val="00B6348E"/>
    <w:rsid w:val="00B67BAB"/>
    <w:rsid w:val="00B73A91"/>
    <w:rsid w:val="00B73E6A"/>
    <w:rsid w:val="00BA1F4D"/>
    <w:rsid w:val="00BB3677"/>
    <w:rsid w:val="00BB663A"/>
    <w:rsid w:val="00BC1944"/>
    <w:rsid w:val="00BC4799"/>
    <w:rsid w:val="00BD26F9"/>
    <w:rsid w:val="00BE33BD"/>
    <w:rsid w:val="00BE777B"/>
    <w:rsid w:val="00BF3093"/>
    <w:rsid w:val="00C06208"/>
    <w:rsid w:val="00C27BCE"/>
    <w:rsid w:val="00C35AD9"/>
    <w:rsid w:val="00C461F3"/>
    <w:rsid w:val="00C47783"/>
    <w:rsid w:val="00C514F1"/>
    <w:rsid w:val="00C85651"/>
    <w:rsid w:val="00C90EF8"/>
    <w:rsid w:val="00C94227"/>
    <w:rsid w:val="00CA7901"/>
    <w:rsid w:val="00CD50AF"/>
    <w:rsid w:val="00CF092C"/>
    <w:rsid w:val="00D33A99"/>
    <w:rsid w:val="00D34AD7"/>
    <w:rsid w:val="00D4083A"/>
    <w:rsid w:val="00D8002D"/>
    <w:rsid w:val="00D85E61"/>
    <w:rsid w:val="00DA6647"/>
    <w:rsid w:val="00DB24A6"/>
    <w:rsid w:val="00DC787C"/>
    <w:rsid w:val="00E264FD"/>
    <w:rsid w:val="00E35100"/>
    <w:rsid w:val="00E558E0"/>
    <w:rsid w:val="00E57242"/>
    <w:rsid w:val="00E76DB4"/>
    <w:rsid w:val="00EA12E5"/>
    <w:rsid w:val="00EA6A92"/>
    <w:rsid w:val="00EB2149"/>
    <w:rsid w:val="00EB5F2E"/>
    <w:rsid w:val="00EC04AE"/>
    <w:rsid w:val="00EC6E40"/>
    <w:rsid w:val="00EF44C2"/>
    <w:rsid w:val="00F06433"/>
    <w:rsid w:val="00F12775"/>
    <w:rsid w:val="00F20C6E"/>
    <w:rsid w:val="00F644E7"/>
    <w:rsid w:val="00F64584"/>
    <w:rsid w:val="00F70193"/>
    <w:rsid w:val="00F70310"/>
    <w:rsid w:val="00FD3A19"/>
    <w:rsid w:val="00FF672A"/>
    <w:rsid w:val="00FF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017E53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6C96"/>
    <w:pPr>
      <w:spacing w:line="300" w:lineRule="auto"/>
    </w:pPr>
    <w:rPr>
      <w:rFonts w:ascii="Arial Narrow" w:hAnsi="Arial Narrow"/>
      <w:lang w:val="en-GB"/>
    </w:rPr>
  </w:style>
  <w:style w:type="paragraph" w:styleId="berschrift1">
    <w:name w:val="heading 1"/>
    <w:basedOn w:val="Standard"/>
    <w:next w:val="Standard"/>
    <w:qFormat/>
    <w:rsid w:val="00250CD1"/>
    <w:pPr>
      <w:keepNext/>
      <w:spacing w:before="120" w:after="120" w:line="240" w:lineRule="auto"/>
      <w:outlineLvl w:val="0"/>
    </w:pPr>
    <w:rPr>
      <w:b/>
      <w:lang w:eastAsia="en-GB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6058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EABAB" w:themeColor="accent1"/>
      <w:sz w:val="26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26C96"/>
    <w:pPr>
      <w:jc w:val="right"/>
    </w:pPr>
    <w:rPr>
      <w:noProof/>
      <w:sz w:val="18"/>
    </w:rPr>
  </w:style>
  <w:style w:type="paragraph" w:styleId="Fuzeile">
    <w:name w:val="footer"/>
    <w:basedOn w:val="Standard"/>
    <w:rsid w:val="00526C96"/>
    <w:pPr>
      <w:jc w:val="center"/>
    </w:pPr>
  </w:style>
  <w:style w:type="character" w:styleId="Seitenzahl">
    <w:name w:val="page number"/>
    <w:basedOn w:val="Absatz-Standardschriftart"/>
    <w:rsid w:val="00526C96"/>
  </w:style>
  <w:style w:type="paragraph" w:customStyle="1" w:styleId="Signatory">
    <w:name w:val="Signatory"/>
    <w:basedOn w:val="SignOff"/>
    <w:rsid w:val="00526C96"/>
  </w:style>
  <w:style w:type="paragraph" w:customStyle="1" w:styleId="FooterFrameRef">
    <w:name w:val="FooterFrameRef"/>
    <w:basedOn w:val="Standard"/>
    <w:rsid w:val="00526C96"/>
    <w:pPr>
      <w:framePr w:w="1701" w:wrap="notBeside" w:vAnchor="page" w:hAnchor="margin" w:y="15027"/>
    </w:pPr>
    <w:rPr>
      <w:sz w:val="16"/>
    </w:rPr>
  </w:style>
  <w:style w:type="paragraph" w:customStyle="1" w:styleId="FooterDocRef">
    <w:name w:val="FooterDocRef"/>
    <w:rsid w:val="00526C96"/>
    <w:rPr>
      <w:rFonts w:ascii="Arial" w:hAnsi="Arial"/>
      <w:b/>
      <w:noProof/>
      <w:sz w:val="12"/>
      <w:lang w:val="en-GB"/>
    </w:rPr>
  </w:style>
  <w:style w:type="paragraph" w:customStyle="1" w:styleId="FooterDocPageNo">
    <w:name w:val="FooterDocPageNo"/>
    <w:basedOn w:val="FooterDocRef"/>
    <w:rsid w:val="00526C96"/>
    <w:pPr>
      <w:tabs>
        <w:tab w:val="center" w:pos="4395"/>
      </w:tabs>
      <w:jc w:val="right"/>
    </w:pPr>
    <w:rPr>
      <w:rFonts w:ascii="Times New Roman" w:hAnsi="Times New Roman"/>
      <w:sz w:val="20"/>
    </w:rPr>
  </w:style>
  <w:style w:type="paragraph" w:customStyle="1" w:styleId="Address">
    <w:name w:val="Address"/>
    <w:rsid w:val="00526C96"/>
    <w:pPr>
      <w:spacing w:line="300" w:lineRule="auto"/>
    </w:pPr>
    <w:rPr>
      <w:noProof/>
      <w:lang w:val="en-GB"/>
    </w:rPr>
  </w:style>
  <w:style w:type="paragraph" w:customStyle="1" w:styleId="NormalBold">
    <w:name w:val="NormalBold"/>
    <w:basedOn w:val="Standard"/>
    <w:rsid w:val="00526C96"/>
    <w:rPr>
      <w:b/>
    </w:rPr>
  </w:style>
  <w:style w:type="paragraph" w:customStyle="1" w:styleId="SignOff">
    <w:name w:val="SignOff"/>
    <w:basedOn w:val="Standard"/>
    <w:rsid w:val="00526C96"/>
    <w:pPr>
      <w:spacing w:before="240" w:after="1080"/>
    </w:pPr>
  </w:style>
  <w:style w:type="paragraph" w:customStyle="1" w:styleId="SignOn">
    <w:name w:val="SignOn"/>
    <w:basedOn w:val="Standard"/>
    <w:rsid w:val="00526C96"/>
    <w:pPr>
      <w:spacing w:before="960" w:after="240"/>
    </w:pPr>
  </w:style>
  <w:style w:type="paragraph" w:customStyle="1" w:styleId="Subject">
    <w:name w:val="Subject"/>
    <w:basedOn w:val="Standard"/>
    <w:rsid w:val="00526C96"/>
    <w:pPr>
      <w:spacing w:after="240" w:line="240" w:lineRule="auto"/>
    </w:pPr>
    <w:rPr>
      <w:b/>
    </w:rPr>
  </w:style>
  <w:style w:type="paragraph" w:customStyle="1" w:styleId="ADDRESSDETAILS">
    <w:name w:val="ADDRESS DETAILS"/>
    <w:basedOn w:val="NurText"/>
    <w:rsid w:val="00526C96"/>
    <w:pPr>
      <w:spacing w:line="280" w:lineRule="exact"/>
      <w:jc w:val="right"/>
    </w:pPr>
    <w:rPr>
      <w:rFonts w:ascii="Arial Narrow" w:hAnsi="Arial Narrow"/>
      <w:sz w:val="17"/>
      <w:lang w:val="en-US"/>
    </w:rPr>
  </w:style>
  <w:style w:type="paragraph" w:styleId="NurText">
    <w:name w:val="Plain Text"/>
    <w:basedOn w:val="Standard"/>
    <w:rsid w:val="00526C96"/>
    <w:rPr>
      <w:rFonts w:ascii="Courier New" w:hAnsi="Courier New"/>
    </w:rPr>
  </w:style>
  <w:style w:type="paragraph" w:styleId="Makrotext">
    <w:name w:val="macro"/>
    <w:semiHidden/>
    <w:rsid w:val="00250C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n-GB"/>
    </w:rPr>
  </w:style>
  <w:style w:type="character" w:styleId="Fett">
    <w:name w:val="Strong"/>
    <w:basedOn w:val="Absatz-Standardschriftart"/>
    <w:qFormat/>
    <w:rsid w:val="006D4580"/>
    <w:rPr>
      <w:b/>
      <w:bCs/>
    </w:rPr>
  </w:style>
  <w:style w:type="paragraph" w:styleId="Sprechblasentext">
    <w:name w:val="Balloon Text"/>
    <w:basedOn w:val="Standard"/>
    <w:link w:val="SprechblasentextZchn"/>
    <w:rsid w:val="006A1D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A1D19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Absatz-Standardschriftart"/>
    <w:rsid w:val="00C514F1"/>
    <w:rPr>
      <w:color w:val="0563C1" w:themeColor="hyperlink"/>
      <w:u w:val="single"/>
    </w:rPr>
  </w:style>
  <w:style w:type="table" w:styleId="Tabellenraster">
    <w:name w:val="Table Grid"/>
    <w:basedOn w:val="NormaleTabelle"/>
    <w:rsid w:val="00462C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semiHidden/>
    <w:unhideWhenUsed/>
    <w:rsid w:val="001E1CDB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1E1CDB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rsid w:val="001E1CDB"/>
    <w:rPr>
      <w:rFonts w:ascii="Arial Narrow" w:hAnsi="Arial Narrow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E1C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E1CDB"/>
    <w:rPr>
      <w:rFonts w:ascii="Arial Narrow" w:hAnsi="Arial Narrow"/>
      <w:b/>
      <w:bCs/>
      <w:lang w:val="en-GB"/>
    </w:rPr>
  </w:style>
  <w:style w:type="character" w:customStyle="1" w:styleId="berschrift2Zchn">
    <w:name w:val="Überschrift 2 Zchn"/>
    <w:basedOn w:val="Absatz-Standardschriftart"/>
    <w:link w:val="berschrift2"/>
    <w:semiHidden/>
    <w:rsid w:val="0060583B"/>
    <w:rPr>
      <w:rFonts w:asciiTheme="majorHAnsi" w:eastAsiaTheme="majorEastAsia" w:hAnsiTheme="majorHAnsi" w:cstheme="majorBidi"/>
      <w:b/>
      <w:bCs/>
      <w:color w:val="AEABAB" w:themeColor="accent1"/>
      <w:sz w:val="26"/>
      <w:szCs w:val="2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6C96"/>
    <w:pPr>
      <w:spacing w:line="300" w:lineRule="auto"/>
    </w:pPr>
    <w:rPr>
      <w:rFonts w:ascii="Arial Narrow" w:hAnsi="Arial Narrow"/>
      <w:lang w:val="en-GB"/>
    </w:rPr>
  </w:style>
  <w:style w:type="paragraph" w:styleId="berschrift1">
    <w:name w:val="heading 1"/>
    <w:basedOn w:val="Standard"/>
    <w:next w:val="Standard"/>
    <w:qFormat/>
    <w:rsid w:val="00250CD1"/>
    <w:pPr>
      <w:keepNext/>
      <w:spacing w:before="120" w:after="120" w:line="240" w:lineRule="auto"/>
      <w:outlineLvl w:val="0"/>
    </w:pPr>
    <w:rPr>
      <w:b/>
      <w:lang w:eastAsia="en-GB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6058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EABAB" w:themeColor="accent1"/>
      <w:sz w:val="26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26C96"/>
    <w:pPr>
      <w:jc w:val="right"/>
    </w:pPr>
    <w:rPr>
      <w:noProof/>
      <w:sz w:val="18"/>
    </w:rPr>
  </w:style>
  <w:style w:type="paragraph" w:styleId="Fuzeile">
    <w:name w:val="footer"/>
    <w:basedOn w:val="Standard"/>
    <w:rsid w:val="00526C96"/>
    <w:pPr>
      <w:jc w:val="center"/>
    </w:pPr>
  </w:style>
  <w:style w:type="character" w:styleId="Seitenzahl">
    <w:name w:val="page number"/>
    <w:basedOn w:val="Absatz-Standardschriftart"/>
    <w:rsid w:val="00526C96"/>
  </w:style>
  <w:style w:type="paragraph" w:customStyle="1" w:styleId="Signatory">
    <w:name w:val="Signatory"/>
    <w:basedOn w:val="SignOff"/>
    <w:rsid w:val="00526C96"/>
  </w:style>
  <w:style w:type="paragraph" w:customStyle="1" w:styleId="FooterFrameRef">
    <w:name w:val="FooterFrameRef"/>
    <w:basedOn w:val="Standard"/>
    <w:rsid w:val="00526C96"/>
    <w:pPr>
      <w:framePr w:w="1701" w:wrap="notBeside" w:vAnchor="page" w:hAnchor="margin" w:y="15027"/>
    </w:pPr>
    <w:rPr>
      <w:sz w:val="16"/>
    </w:rPr>
  </w:style>
  <w:style w:type="paragraph" w:customStyle="1" w:styleId="FooterDocRef">
    <w:name w:val="FooterDocRef"/>
    <w:rsid w:val="00526C96"/>
    <w:rPr>
      <w:rFonts w:ascii="Arial" w:hAnsi="Arial"/>
      <w:b/>
      <w:noProof/>
      <w:sz w:val="12"/>
      <w:lang w:val="en-GB"/>
    </w:rPr>
  </w:style>
  <w:style w:type="paragraph" w:customStyle="1" w:styleId="FooterDocPageNo">
    <w:name w:val="FooterDocPageNo"/>
    <w:basedOn w:val="FooterDocRef"/>
    <w:rsid w:val="00526C96"/>
    <w:pPr>
      <w:tabs>
        <w:tab w:val="center" w:pos="4395"/>
      </w:tabs>
      <w:jc w:val="right"/>
    </w:pPr>
    <w:rPr>
      <w:rFonts w:ascii="Times New Roman" w:hAnsi="Times New Roman"/>
      <w:sz w:val="20"/>
    </w:rPr>
  </w:style>
  <w:style w:type="paragraph" w:customStyle="1" w:styleId="Address">
    <w:name w:val="Address"/>
    <w:rsid w:val="00526C96"/>
    <w:pPr>
      <w:spacing w:line="300" w:lineRule="auto"/>
    </w:pPr>
    <w:rPr>
      <w:noProof/>
      <w:lang w:val="en-GB"/>
    </w:rPr>
  </w:style>
  <w:style w:type="paragraph" w:customStyle="1" w:styleId="NormalBold">
    <w:name w:val="NormalBold"/>
    <w:basedOn w:val="Standard"/>
    <w:rsid w:val="00526C96"/>
    <w:rPr>
      <w:b/>
    </w:rPr>
  </w:style>
  <w:style w:type="paragraph" w:customStyle="1" w:styleId="SignOff">
    <w:name w:val="SignOff"/>
    <w:basedOn w:val="Standard"/>
    <w:rsid w:val="00526C96"/>
    <w:pPr>
      <w:spacing w:before="240" w:after="1080"/>
    </w:pPr>
  </w:style>
  <w:style w:type="paragraph" w:customStyle="1" w:styleId="SignOn">
    <w:name w:val="SignOn"/>
    <w:basedOn w:val="Standard"/>
    <w:rsid w:val="00526C96"/>
    <w:pPr>
      <w:spacing w:before="960" w:after="240"/>
    </w:pPr>
  </w:style>
  <w:style w:type="paragraph" w:customStyle="1" w:styleId="Subject">
    <w:name w:val="Subject"/>
    <w:basedOn w:val="Standard"/>
    <w:rsid w:val="00526C96"/>
    <w:pPr>
      <w:spacing w:after="240" w:line="240" w:lineRule="auto"/>
    </w:pPr>
    <w:rPr>
      <w:b/>
    </w:rPr>
  </w:style>
  <w:style w:type="paragraph" w:customStyle="1" w:styleId="ADDRESSDETAILS">
    <w:name w:val="ADDRESS DETAILS"/>
    <w:basedOn w:val="NurText"/>
    <w:rsid w:val="00526C96"/>
    <w:pPr>
      <w:spacing w:line="280" w:lineRule="exact"/>
      <w:jc w:val="right"/>
    </w:pPr>
    <w:rPr>
      <w:rFonts w:ascii="Arial Narrow" w:hAnsi="Arial Narrow"/>
      <w:sz w:val="17"/>
      <w:lang w:val="en-US"/>
    </w:rPr>
  </w:style>
  <w:style w:type="paragraph" w:styleId="NurText">
    <w:name w:val="Plain Text"/>
    <w:basedOn w:val="Standard"/>
    <w:rsid w:val="00526C96"/>
    <w:rPr>
      <w:rFonts w:ascii="Courier New" w:hAnsi="Courier New"/>
    </w:rPr>
  </w:style>
  <w:style w:type="paragraph" w:styleId="Makrotext">
    <w:name w:val="macro"/>
    <w:semiHidden/>
    <w:rsid w:val="00250C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n-GB"/>
    </w:rPr>
  </w:style>
  <w:style w:type="character" w:styleId="Fett">
    <w:name w:val="Strong"/>
    <w:basedOn w:val="Absatz-Standardschriftart"/>
    <w:qFormat/>
    <w:rsid w:val="006D4580"/>
    <w:rPr>
      <w:b/>
      <w:bCs/>
    </w:rPr>
  </w:style>
  <w:style w:type="paragraph" w:styleId="Sprechblasentext">
    <w:name w:val="Balloon Text"/>
    <w:basedOn w:val="Standard"/>
    <w:link w:val="SprechblasentextZchn"/>
    <w:rsid w:val="006A1D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A1D19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Absatz-Standardschriftart"/>
    <w:rsid w:val="00C514F1"/>
    <w:rPr>
      <w:color w:val="0563C1" w:themeColor="hyperlink"/>
      <w:u w:val="single"/>
    </w:rPr>
  </w:style>
  <w:style w:type="table" w:styleId="Tabellenraster">
    <w:name w:val="Table Grid"/>
    <w:basedOn w:val="NormaleTabelle"/>
    <w:rsid w:val="00462C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semiHidden/>
    <w:unhideWhenUsed/>
    <w:rsid w:val="001E1CDB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1E1CDB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rsid w:val="001E1CDB"/>
    <w:rPr>
      <w:rFonts w:ascii="Arial Narrow" w:hAnsi="Arial Narrow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E1C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E1CDB"/>
    <w:rPr>
      <w:rFonts w:ascii="Arial Narrow" w:hAnsi="Arial Narrow"/>
      <w:b/>
      <w:bCs/>
      <w:lang w:val="en-GB"/>
    </w:rPr>
  </w:style>
  <w:style w:type="character" w:customStyle="1" w:styleId="berschrift2Zchn">
    <w:name w:val="Überschrift 2 Zchn"/>
    <w:basedOn w:val="Absatz-Standardschriftart"/>
    <w:link w:val="berschrift2"/>
    <w:semiHidden/>
    <w:rsid w:val="0060583B"/>
    <w:rPr>
      <w:rFonts w:asciiTheme="majorHAnsi" w:eastAsiaTheme="majorEastAsia" w:hAnsiTheme="majorHAnsi" w:cstheme="majorBidi"/>
      <w:b/>
      <w:bCs/>
      <w:color w:val="AEABAB" w:themeColor="accent1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5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idverde.de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8.png"/><Relationship Id="rId18" Type="http://schemas.openxmlformats.org/officeDocument/2006/relationships/image" Target="media/image23.jpe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12" Type="http://schemas.openxmlformats.org/officeDocument/2006/relationships/image" Target="media/image17.png"/><Relationship Id="rId17" Type="http://schemas.openxmlformats.org/officeDocument/2006/relationships/image" Target="media/image22.jpeg"/><Relationship Id="rId2" Type="http://schemas.openxmlformats.org/officeDocument/2006/relationships/image" Target="media/image5.png"/><Relationship Id="rId16" Type="http://schemas.openxmlformats.org/officeDocument/2006/relationships/image" Target="media/image21.png"/><Relationship Id="rId20" Type="http://schemas.openxmlformats.org/officeDocument/2006/relationships/image" Target="media/image2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6.png"/><Relationship Id="rId5" Type="http://schemas.openxmlformats.org/officeDocument/2006/relationships/image" Target="media/image8.png"/><Relationship Id="rId15" Type="http://schemas.openxmlformats.org/officeDocument/2006/relationships/image" Target="media/image20.png"/><Relationship Id="rId10" Type="http://schemas.openxmlformats.org/officeDocument/2006/relationships/image" Target="media/image13.png"/><Relationship Id="rId19" Type="http://schemas.openxmlformats.org/officeDocument/2006/relationships/image" Target="media/image24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ysc\Local%20Settings\Temporary%20Internet%20Files\OLK12B\FELM_NEWBURY.dot" TargetMode="External"/></Relationships>
</file>

<file path=word/theme/theme1.xml><?xml version="1.0" encoding="utf-8"?>
<a:theme xmlns:a="http://schemas.openxmlformats.org/drawingml/2006/main" name="Office Theme">
  <a:themeElements>
    <a:clrScheme name="idverde">
      <a:dk1>
        <a:sysClr val="windowText" lastClr="000000"/>
      </a:dk1>
      <a:lt1>
        <a:srgbClr val="50A684"/>
      </a:lt1>
      <a:dk2>
        <a:srgbClr val="FFFFFF"/>
      </a:dk2>
      <a:lt2>
        <a:srgbClr val="E7E6E6"/>
      </a:lt2>
      <a:accent1>
        <a:srgbClr val="AEABAB"/>
      </a:accent1>
      <a:accent2>
        <a:srgbClr val="44883E"/>
      </a:accent2>
      <a:accent3>
        <a:srgbClr val="8FAD15"/>
      </a:accent3>
      <a:accent4>
        <a:srgbClr val="489FDF"/>
      </a:accent4>
      <a:accent5>
        <a:srgbClr val="4472C4"/>
      </a:accent5>
      <a:accent6>
        <a:srgbClr val="70AD47"/>
      </a:accent6>
      <a:hlink>
        <a:srgbClr val="0563C1"/>
      </a:hlink>
      <a:folHlink>
        <a:srgbClr val="0563C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6FE9C7F137DE41B6F030DCD0D27A24" ma:contentTypeVersion="13" ma:contentTypeDescription="Crée un document." ma:contentTypeScope="" ma:versionID="78eac69cef0363f20951450e38303366">
  <xsd:schema xmlns:xsd="http://www.w3.org/2001/XMLSchema" xmlns:xs="http://www.w3.org/2001/XMLSchema" xmlns:p="http://schemas.microsoft.com/office/2006/metadata/properties" xmlns:ns3="9c7da7e8-82b8-4239-a6b7-55fd55ae956d" xmlns:ns4="9080b029-1ced-4846-addc-31f06134f1a7" targetNamespace="http://schemas.microsoft.com/office/2006/metadata/properties" ma:root="true" ma:fieldsID="4c404afd4291ce1abd23865804b0a410" ns3:_="" ns4:_="">
    <xsd:import namespace="9c7da7e8-82b8-4239-a6b7-55fd55ae956d"/>
    <xsd:import namespace="9080b029-1ced-4846-addc-31f06134f1a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da7e8-82b8-4239-a6b7-55fd55ae95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0b029-1ced-4846-addc-31f06134f1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13A25-504A-4BF6-88A1-64919319D9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7da7e8-82b8-4239-a6b7-55fd55ae956d"/>
    <ds:schemaRef ds:uri="9080b029-1ced-4846-addc-31f06134f1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2D6EC1-0557-43E2-90ED-62169F2C9228}">
  <ds:schemaRefs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9080b029-1ced-4846-addc-31f06134f1a7"/>
    <ds:schemaRef ds:uri="9c7da7e8-82b8-4239-a6b7-55fd55ae956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7945183-3424-4B93-BCF0-F4062FD9B6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249553-67AE-4BE2-B4E3-2E77B624C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FELM_NEWBURY.dot</Template>
  <TotalTime>0</TotalTime>
  <Pages>1</Pages>
  <Words>125</Words>
  <Characters>792</Characters>
  <Application>Microsoft Office Word</Application>
  <DocSecurity>0</DocSecurity>
  <Lines>6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Ref</vt:lpstr>
      <vt:lpstr>Ref</vt:lpstr>
      <vt:lpstr>Ref</vt:lpstr>
    </vt:vector>
  </TitlesOfParts>
  <Company>English Landscapes</Company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</dc:title>
  <dc:creator>Alysc</dc:creator>
  <cp:lastModifiedBy>Jana Schmülling</cp:lastModifiedBy>
  <cp:revision>2</cp:revision>
  <cp:lastPrinted>2010-10-13T13:16:00Z</cp:lastPrinted>
  <dcterms:created xsi:type="dcterms:W3CDTF">2021-03-26T11:39:00Z</dcterms:created>
  <dcterms:modified xsi:type="dcterms:W3CDTF">2021-03-26T11:39:00Z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0x010100AB6FE9C7F137DE41B6F030DCD0D27A24</vt:lpwstr>
  </property>
</Properties>
</file>