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A6DB8" w14:textId="77777777" w:rsidR="001433AF" w:rsidRPr="005D5EF3" w:rsidRDefault="001433AF" w:rsidP="001433AF">
      <w:pPr>
        <w:pStyle w:val="berschrift2"/>
        <w:rPr>
          <w:rFonts w:asciiTheme="minorHAnsi" w:hAnsiTheme="minorHAnsi"/>
          <w:color w:val="565657"/>
          <w:sz w:val="22"/>
          <w:szCs w:val="22"/>
          <w:lang w:val="de-DE"/>
        </w:rPr>
      </w:pPr>
      <w:proofErr w:type="spellStart"/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Factsheet</w:t>
      </w:r>
      <w:proofErr w:type="spellEnd"/>
    </w:p>
    <w:p w14:paraId="3C2E8F65" w14:textId="77777777" w:rsidR="00BE028D" w:rsidRDefault="00BE028D" w:rsidP="001433AF">
      <w:pPr>
        <w:pStyle w:val="berschrift2"/>
        <w:spacing w:line="240" w:lineRule="auto"/>
        <w:rPr>
          <w:rFonts w:asciiTheme="minorHAnsi" w:hAnsiTheme="minorHAnsi"/>
          <w:i/>
          <w:color w:val="565657"/>
          <w:sz w:val="22"/>
          <w:szCs w:val="22"/>
          <w:lang w:val="de-DE"/>
        </w:rPr>
      </w:pPr>
      <w:bookmarkStart w:id="1" w:name="_GoBack"/>
      <w:bookmarkEnd w:id="1"/>
    </w:p>
    <w:p w14:paraId="320FE19C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color w:val="565657"/>
          <w:sz w:val="22"/>
          <w:szCs w:val="22"/>
          <w:lang w:val="de-DE"/>
        </w:rPr>
      </w:pPr>
      <w:proofErr w:type="spellStart"/>
      <w:r w:rsidRPr="005D5EF3">
        <w:rPr>
          <w:rFonts w:asciiTheme="minorHAnsi" w:hAnsiTheme="minorHAnsi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 xml:space="preserve"> Deutschland: Führender Experte für Garten- und Landschaftsanlagen</w:t>
      </w:r>
    </w:p>
    <w:p w14:paraId="264EE083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</w:p>
    <w:p w14:paraId="3B07B5F7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Marke</w:t>
      </w: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Deutschland </w:t>
      </w:r>
    </w:p>
    <w:p w14:paraId="31DC9D4C" w14:textId="7008BBDE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Unternehmen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="001E0C96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Armorica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Deutschland GmbH</w:t>
      </w:r>
    </w:p>
    <w:p w14:paraId="778B3AE8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Sitz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Köln</w:t>
      </w:r>
    </w:p>
    <w:p w14:paraId="335FCF5E" w14:textId="2974EF6D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Gründung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2020</w:t>
      </w:r>
    </w:p>
    <w:p w14:paraId="7DA31100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Geschäftsführer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Jan Jörgenshaus, CEO Deutschland</w:t>
      </w:r>
    </w:p>
    <w:p w14:paraId="157F88C3" w14:textId="5DD7DE8F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Teil der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group</w:t>
      </w:r>
    </w:p>
    <w:p w14:paraId="58AE61F4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Hauptsitz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Levallois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-Perret, Frankreich</w:t>
      </w:r>
    </w:p>
    <w:p w14:paraId="34F0A190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Gründung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2014</w:t>
      </w:r>
    </w:p>
    <w:p w14:paraId="0E72D593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Geschäftsführer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 xml:space="preserve">Hervé </w:t>
      </w:r>
      <w:proofErr w:type="spellStart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Lançon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, Hauptgeschäftsführer und CEO</w:t>
      </w:r>
    </w:p>
    <w:p w14:paraId="66782E15" w14:textId="3D81F0C9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Länder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Frankreich, Niederlande, England, Dänemark, Deutschland</w:t>
      </w:r>
    </w:p>
    <w:p w14:paraId="2B8CD8FC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Niederlassungen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über 150</w:t>
      </w:r>
    </w:p>
    <w:p w14:paraId="556D10F7" w14:textId="75C70B48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Mitarbeiter*innen</w:t>
      </w:r>
      <w:r w:rsidR="001E0C96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  <w:t>über 8.0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00</w:t>
      </w:r>
    </w:p>
    <w:p w14:paraId="5430B044" w14:textId="3CFF2AE2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Umsatz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800 Millionen Euro in 2020</w:t>
      </w:r>
    </w:p>
    <w:p w14:paraId="3C068292" w14:textId="77777777" w:rsidR="001433AF" w:rsidRPr="005D5EF3" w:rsidRDefault="001433AF" w:rsidP="007E04D2">
      <w:pPr>
        <w:pStyle w:val="berschrift2"/>
        <w:spacing w:line="240" w:lineRule="auto"/>
        <w:ind w:left="2160" w:hanging="216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Kerngeschäft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entwirft, erschafft und erhält Garten- und Landschaftsanlagen sowie grüne Lebens- und Wohlfühlräume in Europa. </w:t>
      </w:r>
    </w:p>
    <w:p w14:paraId="0BC8EA0D" w14:textId="2F12405A" w:rsidR="001433AF" w:rsidRPr="005D5EF3" w:rsidRDefault="001433AF" w:rsidP="007E04D2">
      <w:pPr>
        <w:pStyle w:val="berschrift2"/>
        <w:spacing w:line="240" w:lineRule="auto"/>
        <w:ind w:left="2160" w:hanging="216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Serviceportfolio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bietet eine breite Palette von Dienstleistungen an. </w:t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</w:t>
      </w:r>
      <w:r w:rsidR="007E04D2"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unterstützt bei der strategischen Stadtplanung,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gestaltet und betreut Außen- und Innenanlagen nahezu jeder Art wie Parks, Firmengelände, Sport- und Spielplätze, Freizeitanlagen, Einkaufszentren, Verkehrsbau- und Infrastrukturprojekte oder Innenraum-, Fassaden- und Dachbegrünungen. </w:t>
      </w:r>
    </w:p>
    <w:p w14:paraId="48ABF144" w14:textId="1FBAF5D8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 xml:space="preserve">Website 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r w:rsidR="007E04D2"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ab/>
      </w:r>
      <w:hyperlink r:id="rId11" w:history="1">
        <w:r w:rsidRPr="005D5EF3">
          <w:rPr>
            <w:rStyle w:val="Hyperlink"/>
            <w:rFonts w:asciiTheme="minorHAnsi" w:hAnsiTheme="minorHAnsi"/>
            <w:b w:val="0"/>
            <w:color w:val="565657"/>
            <w:sz w:val="22"/>
            <w:szCs w:val="22"/>
            <w:lang w:val="de-DE"/>
          </w:rPr>
          <w:t>https://idverde.de/</w:t>
        </w:r>
      </w:hyperlink>
    </w:p>
    <w:p w14:paraId="0753A0FD" w14:textId="77777777" w:rsidR="001433AF" w:rsidRPr="005D5EF3" w:rsidRDefault="001433AF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</w:p>
    <w:p w14:paraId="545442DD" w14:textId="241CEE1B" w:rsidR="001433AF" w:rsidRPr="005D5EF3" w:rsidRDefault="001433AF" w:rsidP="00CE49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color w:val="565657"/>
          <w:sz w:val="22"/>
          <w:szCs w:val="22"/>
          <w:lang w:val="de-DE"/>
        </w:rPr>
        <w:t>Pressekontakt</w:t>
      </w:r>
      <w:r w:rsidR="00CE49AF" w:rsidRPr="005D5EF3">
        <w:rPr>
          <w:rFonts w:asciiTheme="minorHAnsi" w:hAnsiTheme="minorHAnsi"/>
          <w:color w:val="565657"/>
          <w:sz w:val="22"/>
          <w:szCs w:val="22"/>
          <w:lang w:val="de-DE"/>
        </w:rPr>
        <w:tab/>
      </w:r>
      <w:r w:rsidR="005D5EF3">
        <w:rPr>
          <w:rFonts w:asciiTheme="minorHAnsi" w:hAnsiTheme="minorHAnsi"/>
          <w:color w:val="565657"/>
          <w:sz w:val="22"/>
          <w:szCs w:val="22"/>
          <w:lang w:val="de-DE"/>
        </w:rPr>
        <w:tab/>
      </w:r>
      <w:proofErr w:type="spellStart"/>
      <w:r w:rsidRPr="005D5EF3">
        <w:rPr>
          <w:rFonts w:asciiTheme="minorHAnsi" w:hAnsiTheme="minorHAnsi"/>
          <w:b w:val="0"/>
          <w:i/>
          <w:color w:val="565657"/>
          <w:sz w:val="22"/>
          <w:szCs w:val="22"/>
          <w:lang w:val="de-DE"/>
        </w:rPr>
        <w:t>i</w:t>
      </w: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dverde</w:t>
      </w:r>
      <w:proofErr w:type="spellEnd"/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 Deutschland Pressestelle</w:t>
      </w:r>
    </w:p>
    <w:p w14:paraId="3F95F4AC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c/o Klenk &amp; Hoursch AG</w:t>
      </w:r>
    </w:p>
    <w:p w14:paraId="76D842E6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Jana Schmülling</w:t>
      </w:r>
    </w:p>
    <w:p w14:paraId="618B5848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Kaiser-Wilhelm-Straße 50</w:t>
      </w:r>
    </w:p>
    <w:p w14:paraId="39C69D32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20355 Hamburg</w:t>
      </w:r>
    </w:p>
    <w:p w14:paraId="1389553E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 xml:space="preserve">E-Mail: </w:t>
      </w:r>
      <w:hyperlink r:id="rId12" w:history="1">
        <w:r w:rsidRPr="005D5EF3">
          <w:rPr>
            <w:rStyle w:val="Hyperlink"/>
            <w:rFonts w:asciiTheme="minorHAnsi" w:hAnsiTheme="minorHAnsi"/>
            <w:b w:val="0"/>
            <w:color w:val="565657"/>
            <w:sz w:val="22"/>
            <w:szCs w:val="22"/>
            <w:lang w:val="de-DE"/>
          </w:rPr>
          <w:t>Jana.schmuelling@klenkhoursch.de</w:t>
        </w:r>
      </w:hyperlink>
    </w:p>
    <w:p w14:paraId="1697E958" w14:textId="77777777" w:rsidR="001433AF" w:rsidRPr="005D5EF3" w:rsidRDefault="001433AF" w:rsidP="00CE49AF">
      <w:pPr>
        <w:pStyle w:val="berschrift2"/>
        <w:spacing w:before="0" w:line="240" w:lineRule="auto"/>
        <w:ind w:left="1440" w:firstLine="720"/>
        <w:rPr>
          <w:rFonts w:asciiTheme="minorHAnsi" w:hAnsiTheme="minorHAnsi"/>
          <w:b w:val="0"/>
          <w:color w:val="565657"/>
          <w:sz w:val="22"/>
          <w:szCs w:val="22"/>
          <w:lang w:val="de-DE"/>
        </w:rPr>
      </w:pPr>
      <w:r w:rsidRPr="005D5EF3">
        <w:rPr>
          <w:rFonts w:asciiTheme="minorHAnsi" w:hAnsiTheme="minorHAnsi"/>
          <w:b w:val="0"/>
          <w:color w:val="565657"/>
          <w:sz w:val="22"/>
          <w:szCs w:val="22"/>
          <w:lang w:val="de-DE"/>
        </w:rPr>
        <w:t>Telefon: +49 40 3020881-06</w:t>
      </w:r>
    </w:p>
    <w:p w14:paraId="034252A9" w14:textId="77777777" w:rsidR="00373F57" w:rsidRPr="005D5EF3" w:rsidRDefault="00373F57" w:rsidP="001433AF">
      <w:pPr>
        <w:pStyle w:val="berschrift2"/>
        <w:spacing w:line="240" w:lineRule="auto"/>
        <w:rPr>
          <w:rFonts w:asciiTheme="minorHAnsi" w:hAnsiTheme="minorHAnsi"/>
          <w:b w:val="0"/>
          <w:color w:val="565657"/>
          <w:sz w:val="22"/>
          <w:szCs w:val="22"/>
          <w:u w:val="single"/>
          <w:lang w:val="de-DE"/>
        </w:rPr>
      </w:pPr>
    </w:p>
    <w:sectPr w:rsidR="00373F57" w:rsidRPr="005D5EF3" w:rsidSect="009B1A1D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510" w:right="720" w:bottom="720" w:left="510" w:header="567" w:footer="35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F6041" w14:textId="77777777" w:rsidR="00300748" w:rsidRDefault="00300748">
      <w:r>
        <w:separator/>
      </w:r>
    </w:p>
  </w:endnote>
  <w:endnote w:type="continuationSeparator" w:id="0">
    <w:p w14:paraId="7C077716" w14:textId="77777777" w:rsidR="00300748" w:rsidRDefault="00300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5D7EE" w14:textId="58D90A84" w:rsidR="007A716B" w:rsidRPr="007A716B" w:rsidRDefault="007C33D2" w:rsidP="009B1A1D">
    <w:pPr>
      <w:tabs>
        <w:tab w:val="left" w:pos="1005"/>
      </w:tabs>
      <w:jc w:val="right"/>
      <w:rPr>
        <w:rFonts w:asciiTheme="minorHAnsi" w:hAnsiTheme="minorHAnsi" w:cstheme="minorHAnsi"/>
        <w:color w:val="565657"/>
      </w:rPr>
    </w:pPr>
    <w:bookmarkStart w:id="2" w:name="_Hlk38612653"/>
    <w:r>
      <w:rPr>
        <w:rFonts w:asciiTheme="minorHAnsi" w:hAnsiTheme="minorHAnsi" w:cstheme="minorHAnsi"/>
        <w:noProof/>
        <w:color w:val="565657"/>
        <w:lang w:val="de-DE" w:eastAsia="de-DE"/>
      </w:rPr>
      <w:drawing>
        <wp:anchor distT="0" distB="0" distL="114300" distR="114300" simplePos="0" relativeHeight="251657728" behindDoc="0" locked="0" layoutInCell="1" allowOverlap="1" wp14:anchorId="1609AF4B" wp14:editId="42B20C28">
          <wp:simplePos x="0" y="0"/>
          <wp:positionH relativeFrom="margin">
            <wp:posOffset>54561</wp:posOffset>
          </wp:positionH>
          <wp:positionV relativeFrom="paragraph">
            <wp:posOffset>137795</wp:posOffset>
          </wp:positionV>
          <wp:extent cx="997048" cy="308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med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7048" cy="308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222" w:rsidRPr="009B1A1D">
      <w:rPr>
        <w:noProof/>
        <w:color w:val="FFFFFF" w:themeColor="text2"/>
        <w:lang w:val="de-DE" w:eastAsia="de-DE"/>
      </w:rPr>
      <w:drawing>
        <wp:anchor distT="0" distB="0" distL="114300" distR="114300" simplePos="0" relativeHeight="251653119" behindDoc="1" locked="0" layoutInCell="1" allowOverlap="1" wp14:anchorId="2A9E6E8B" wp14:editId="19754D9C">
          <wp:simplePos x="0" y="0"/>
          <wp:positionH relativeFrom="page">
            <wp:posOffset>-50800</wp:posOffset>
          </wp:positionH>
          <wp:positionV relativeFrom="paragraph">
            <wp:posOffset>-2440305</wp:posOffset>
          </wp:positionV>
          <wp:extent cx="7609840" cy="3010376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3450" cy="30118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B95" w:rsidRPr="009B1A1D">
      <w:rPr>
        <w:rFonts w:asciiTheme="minorHAnsi" w:hAnsiTheme="minorHAnsi" w:cstheme="minorHAnsi"/>
        <w:noProof/>
        <w:color w:val="565657"/>
        <w:lang w:val="de-DE" w:eastAsia="de-DE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0B9A3478" wp14:editId="0A7CA4F3">
              <wp:simplePos x="0" y="0"/>
              <wp:positionH relativeFrom="column">
                <wp:posOffset>4197985</wp:posOffset>
              </wp:positionH>
              <wp:positionV relativeFrom="paragraph">
                <wp:posOffset>-529590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00D30" w14:textId="77777777" w:rsidR="005D5EF3" w:rsidRPr="007C33D2" w:rsidRDefault="005D5EF3" w:rsidP="005D5EF3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Headquarters</w:t>
                          </w:r>
                          <w:proofErr w:type="spell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:</w:t>
                          </w:r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5786F07C" w14:textId="77777777" w:rsidR="005D5EF3" w:rsidRPr="007C33D2" w:rsidRDefault="005D5EF3" w:rsidP="005D5EF3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proofErr w:type="spellStart"/>
                          <w:proofErr w:type="gramStart"/>
                          <w:r w:rsidRPr="007C33D2">
                            <w:rPr>
                              <w:rFonts w:asciiTheme="minorHAnsi" w:hAnsiTheme="minorHAnsi" w:cstheme="minorHAnsi"/>
                              <w:i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i</w:t>
                          </w:r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dverde</w:t>
                          </w:r>
                          <w:proofErr w:type="spellEnd"/>
                          <w:proofErr w:type="gramEnd"/>
                          <w:r w:rsidRPr="007C33D2"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14:paraId="6EC49D3C" w14:textId="77777777" w:rsidR="005D5EF3" w:rsidRDefault="005D5EF3" w:rsidP="005D5EF3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4, avenue André Malraux</w:t>
                          </w:r>
                        </w:p>
                        <w:p w14:paraId="07D0FEFC" w14:textId="77777777" w:rsidR="005D5EF3" w:rsidRDefault="005D5EF3" w:rsidP="005D5EF3">
                          <w:pPr>
                            <w:tabs>
                              <w:tab w:val="left" w:pos="1005"/>
                            </w:tabs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92300 Levallois-Perret</w:t>
                          </w:r>
                        </w:p>
                        <w:p w14:paraId="7BC66114" w14:textId="77D2CA82" w:rsidR="009B1A1D" w:rsidRPr="009B1A1D" w:rsidRDefault="005D5EF3" w:rsidP="005D5EF3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FFFFFF" w:themeColor="text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text2"/>
                              <w:sz w:val="16"/>
                              <w:szCs w:val="24"/>
                              <w:lang w:val="fr-FR"/>
                            </w:rPr>
                            <w:t>France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0.55pt;margin-top:-41.7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" filled="f" stroked="f">
              <v:textbox style="mso-fit-shape-to-text:t">
                <w:txbxContent>
                  <w:p w14:paraId="7C800D30" w14:textId="77777777" w:rsidR="005D5EF3" w:rsidRPr="007C33D2" w:rsidRDefault="005D5EF3" w:rsidP="005D5EF3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Headquarters</w:t>
                    </w:r>
                    <w:proofErr w:type="spell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:</w:t>
                    </w:r>
                    <w:proofErr w:type="gram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5786F07C" w14:textId="77777777" w:rsidR="005D5EF3" w:rsidRPr="007C33D2" w:rsidRDefault="005D5EF3" w:rsidP="005D5EF3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proofErr w:type="spellStart"/>
                    <w:proofErr w:type="gramStart"/>
                    <w:r w:rsidRPr="007C33D2">
                      <w:rPr>
                        <w:rFonts w:asciiTheme="minorHAnsi" w:hAnsiTheme="minorHAnsi" w:cstheme="minorHAnsi"/>
                        <w:i/>
                        <w:color w:val="FFFFFF" w:themeColor="text2"/>
                        <w:sz w:val="16"/>
                        <w:szCs w:val="24"/>
                        <w:lang w:val="fr-FR"/>
                      </w:rPr>
                      <w:t>i</w:t>
                    </w:r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dverde</w:t>
                    </w:r>
                    <w:proofErr w:type="spellEnd"/>
                    <w:proofErr w:type="gramEnd"/>
                    <w:r w:rsidRPr="007C33D2"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 xml:space="preserve"> </w:t>
                    </w:r>
                  </w:p>
                  <w:p w14:paraId="6EC49D3C" w14:textId="77777777" w:rsidR="005D5EF3" w:rsidRDefault="005D5EF3" w:rsidP="005D5EF3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4, avenue André Malraux</w:t>
                    </w:r>
                  </w:p>
                  <w:p w14:paraId="07D0FEFC" w14:textId="77777777" w:rsidR="005D5EF3" w:rsidRDefault="005D5EF3" w:rsidP="005D5EF3">
                    <w:pPr>
                      <w:tabs>
                        <w:tab w:val="left" w:pos="1005"/>
                      </w:tabs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92300 Levallois-Perret</w:t>
                    </w:r>
                  </w:p>
                  <w:p w14:paraId="7BC66114" w14:textId="77D2CA82" w:rsidR="009B1A1D" w:rsidRPr="009B1A1D" w:rsidRDefault="005D5EF3" w:rsidP="005D5EF3">
                    <w:pPr>
                      <w:jc w:val="right"/>
                      <w:rPr>
                        <w:rFonts w:asciiTheme="minorHAnsi" w:hAnsiTheme="minorHAnsi" w:cstheme="minorHAnsi"/>
                        <w:color w:val="FFFFFF" w:themeColor="text2"/>
                        <w:sz w:val="24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color w:val="FFFFFF" w:themeColor="text2"/>
                        <w:sz w:val="16"/>
                        <w:szCs w:val="24"/>
                        <w:lang w:val="fr-FR"/>
                      </w:rPr>
                      <w:t>France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bookmarkEnd w:id="2"/>
  <w:p w14:paraId="136901C2" w14:textId="54723133" w:rsidR="00373F57" w:rsidRDefault="00373F57">
    <w:pPr>
      <w:pStyle w:val="FooterDocRef"/>
      <w:tabs>
        <w:tab w:val="center" w:pos="4395"/>
      </w:tabs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A7552" w14:textId="55A702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 xml:space="preserve">Registered Office: </w:t>
    </w:r>
  </w:p>
  <w:p w14:paraId="5D7371FA" w14:textId="27BC0879" w:rsidR="00373F57" w:rsidRPr="007A716B" w:rsidRDefault="00276CA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noProof/>
        <w:color w:val="565657"/>
        <w:sz w:val="12"/>
        <w:lang w:val="de-DE" w:eastAsia="de-DE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39DDC27" wp14:editId="73E38358">
              <wp:simplePos x="0" y="0"/>
              <wp:positionH relativeFrom="column">
                <wp:posOffset>-93753</wp:posOffset>
              </wp:positionH>
              <wp:positionV relativeFrom="paragraph">
                <wp:posOffset>89611</wp:posOffset>
              </wp:positionV>
              <wp:extent cx="5103505" cy="479084"/>
              <wp:effectExtent l="0" t="0" r="190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3505" cy="479084"/>
                        <a:chOff x="0" y="0"/>
                        <a:chExt cx="5103505" cy="479084"/>
                      </a:xfrm>
                    </wpg:grpSpPr>
                    <pic:pic xmlns:pic="http://schemas.openxmlformats.org/drawingml/2006/picture">
                      <pic:nvPicPr>
                        <pic:cNvPr id="16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4705" y="109182"/>
                          <a:ext cx="5588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7445" y="20471"/>
                          <a:ext cx="61404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8520" y="136477"/>
                          <a:ext cx="65595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47767"/>
                          <a:ext cx="4400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10" descr="\\tlgfilesvr\WSM_Weston\Business Open Access\Images\Logos\Cyber Essentials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97" r="18471"/>
                        <a:stretch>
                          <a:fillRect/>
                        </a:stretch>
                      </pic:blipFill>
                      <pic:spPr bwMode="auto">
                        <a:xfrm>
                          <a:off x="1630908" y="109182"/>
                          <a:ext cx="41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1" descr="\\tlgfilesvr\WSM_Weston\Business Open Access\Images\Logos\Contractor Plus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1284" y="88710"/>
                          <a:ext cx="3771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2" descr="\\tlgfilesvr\WSM_Weston\Business Open Access\Images\Logos\Exor-Roundel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0717" y="68239"/>
                          <a:ext cx="4057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4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6186" y="211540"/>
                          <a:ext cx="4889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666" y="150125"/>
                          <a:ext cx="527050" cy="280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0AFFAEF" id="Group 2" o:spid="_x0000_s1026" style="position:absolute;margin-left:-7.4pt;margin-top:7.05pt;width:401.85pt;height:37.7pt;z-index:251654144" coordsize="51035,4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left:45447;top:1091;width:5588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">
                <v:imagedata r:id="rId11" o:title=""/>
                <v:path arrowok="t"/>
              </v:shape>
              <v:shape id="Picture 41" o:spid="_x0000_s1028" type="#_x0000_t75" style="position:absolute;width:2965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">
                <v:imagedata r:id="rId12" o:title=""/>
                <v:path arrowok="t"/>
              </v:shape>
              <v:shape id="Picture 2" o:spid="_x0000_s1029" type="#_x0000_t75" style="position:absolute;left:29274;top:204;width:6140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">
                <v:imagedata r:id="rId13" o:title=""/>
                <v:path arrowok="t"/>
              </v:shape>
              <v:shape id="Picture 43" o:spid="_x0000_s1030" type="#_x0000_t75" style="position:absolute;left:9485;top:1364;width:65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">
                <v:imagedata r:id="rId14" o:title=""/>
                <v:path arrowok="t"/>
              </v:shape>
              <v:shape id="Picture 47" o:spid="_x0000_s1031" type="#_x0000_t75" style="position:absolute;left:41148;top:477;width:440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">
                <v:imagedata r:id="rId15" o:title=""/>
                <v:path arrowok="t"/>
              </v:shape>
              <v:shape id="Picture 10" o:spid="_x0000_s1032" type="#_x0000_t75" style="position:absolute;left:16309;top:1091;width:4102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">
                <v:imagedata r:id="rId16" o:title="Cyber Essentials" cropleft="11598f" cropright="12105f"/>
                <v:path arrowok="t"/>
              </v:shape>
              <v:shape id="Picture 11" o:spid="_x0000_s1033" type="#_x0000_t75" style="position:absolute;left:20812;top:887;width:377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">
                <v:imagedata r:id="rId17" o:title="Contractor Plus"/>
                <v:path arrowok="t"/>
              </v:shape>
              <v:shape id="Picture 12" o:spid="_x0000_s1034" type="#_x0000_t75" style="position:absolute;left:24907;top:682;width:405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">
                <v:imagedata r:id="rId18" o:title="Exor-Roundel"/>
                <v:path arrowok="t"/>
              </v:shape>
              <v:shape id="Picture 46" o:spid="_x0000_s1035" type="#_x0000_t75" style="position:absolute;left:35961;top:2115;width:4890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">
                <v:imagedata r:id="rId19" o:title=""/>
                <v:path arrowok="t"/>
              </v:shape>
              <v:shape id="Picture 1" o:spid="_x0000_s1036" type="#_x0000_t75" style="position:absolute;left:3616;top:1501;width:5271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">
                <v:imagedata r:id="rId20" o:title=""/>
                <v:path arrowok="t"/>
              </v:shape>
            </v:group>
          </w:pict>
        </mc:Fallback>
      </mc:AlternateContent>
    </w:r>
    <w:r w:rsidR="00373F57" w:rsidRPr="007A716B">
      <w:rPr>
        <w:rFonts w:asciiTheme="minorHAnsi" w:hAnsiTheme="minorHAnsi" w:cstheme="minorHAnsi"/>
        <w:color w:val="565657"/>
        <w:sz w:val="12"/>
      </w:rPr>
      <w:t>Landscapes House</w:t>
    </w:r>
  </w:p>
  <w:p w14:paraId="30E85D97" w14:textId="15FC33C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3 Rye Hill Office Park</w:t>
    </w:r>
  </w:p>
  <w:p w14:paraId="5D5B2532" w14:textId="662FD28E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r w:rsidRPr="007A716B">
      <w:rPr>
        <w:rFonts w:asciiTheme="minorHAnsi" w:hAnsiTheme="minorHAnsi" w:cstheme="minorHAnsi"/>
        <w:color w:val="565657"/>
        <w:sz w:val="12"/>
      </w:rPr>
      <w:t>Birmingham Road</w:t>
    </w:r>
  </w:p>
  <w:p w14:paraId="0CAEE9FA" w14:textId="77777777" w:rsidR="00373F57" w:rsidRPr="007A716B" w:rsidRDefault="00373F57" w:rsidP="00EB2149">
    <w:pPr>
      <w:tabs>
        <w:tab w:val="left" w:pos="1005"/>
      </w:tabs>
      <w:jc w:val="right"/>
      <w:rPr>
        <w:rFonts w:asciiTheme="minorHAnsi" w:hAnsiTheme="minorHAnsi" w:cstheme="minorHAnsi"/>
        <w:color w:val="565657"/>
        <w:sz w:val="12"/>
      </w:rPr>
    </w:pPr>
    <w:proofErr w:type="spellStart"/>
    <w:r w:rsidRPr="007A716B">
      <w:rPr>
        <w:rFonts w:asciiTheme="minorHAnsi" w:hAnsiTheme="minorHAnsi" w:cstheme="minorHAnsi"/>
        <w:color w:val="565657"/>
        <w:sz w:val="12"/>
      </w:rPr>
      <w:t>Allesley</w:t>
    </w:r>
    <w:proofErr w:type="spellEnd"/>
    <w:r w:rsidRPr="007A716B">
      <w:rPr>
        <w:rFonts w:asciiTheme="minorHAnsi" w:hAnsiTheme="minorHAnsi" w:cstheme="minorHAnsi"/>
        <w:color w:val="565657"/>
        <w:sz w:val="12"/>
      </w:rPr>
      <w:t>, Coventry CV5 9AB</w:t>
    </w:r>
  </w:p>
  <w:p w14:paraId="2D52C422" w14:textId="77777777" w:rsidR="00373F57" w:rsidRPr="007A716B" w:rsidRDefault="00373F57" w:rsidP="00EB2149">
    <w:pPr>
      <w:jc w:val="right"/>
      <w:rPr>
        <w:rFonts w:asciiTheme="minorHAnsi" w:hAnsiTheme="minorHAnsi" w:cstheme="minorHAnsi"/>
        <w:color w:val="565657"/>
      </w:rPr>
    </w:pPr>
    <w:r w:rsidRPr="007A716B">
      <w:rPr>
        <w:rFonts w:asciiTheme="minorHAnsi" w:hAnsiTheme="minorHAnsi" w:cstheme="minorHAnsi"/>
        <w:color w:val="565657"/>
        <w:sz w:val="12"/>
      </w:rPr>
      <w:t>Registered in England No. 0</w:t>
    </w:r>
    <w:r w:rsidR="009500A0" w:rsidRPr="007A716B">
      <w:rPr>
        <w:rFonts w:asciiTheme="minorHAnsi" w:hAnsiTheme="minorHAnsi" w:cstheme="minorHAnsi"/>
        <w:color w:val="565657"/>
        <w:sz w:val="12"/>
      </w:rPr>
      <w:t>3542918</w:t>
    </w:r>
  </w:p>
  <w:p w14:paraId="5B3B1B8D" w14:textId="77777777" w:rsidR="00373F57" w:rsidRPr="007A716B" w:rsidRDefault="00373F57" w:rsidP="0058440A">
    <w:pPr>
      <w:spacing w:line="220" w:lineRule="exact"/>
      <w:jc w:val="right"/>
      <w:rPr>
        <w:rFonts w:asciiTheme="minorHAnsi" w:hAnsiTheme="minorHAnsi" w:cstheme="minorHAnsi"/>
        <w:color w:val="565657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392DF" w14:textId="77777777" w:rsidR="00300748" w:rsidRDefault="00300748">
      <w:bookmarkStart w:id="0" w:name="_Hlk38611292"/>
      <w:bookmarkEnd w:id="0"/>
      <w:r>
        <w:separator/>
      </w:r>
    </w:p>
  </w:footnote>
  <w:footnote w:type="continuationSeparator" w:id="0">
    <w:p w14:paraId="57F89DE0" w14:textId="77777777" w:rsidR="00300748" w:rsidRDefault="00300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C1723" w14:textId="7CC7FF95" w:rsidR="007A716B" w:rsidRDefault="007C33D2" w:rsidP="007A716B">
    <w:pPr>
      <w:pStyle w:val="Kopfzeile"/>
      <w:jc w:val="left"/>
      <w:rPr>
        <w:lang w:val="de-DE" w:eastAsia="de-DE"/>
      </w:rPr>
    </w:pPr>
    <w:r>
      <w:t xml:space="preserve">                                             </w:t>
    </w:r>
    <w:r w:rsidR="00B6348E">
      <w:t xml:space="preserve">                                                                                                </w:t>
    </w:r>
    <w:r>
      <w:t xml:space="preserve">  </w:t>
    </w:r>
    <w:r w:rsidR="00543676">
      <w:rPr>
        <w:lang w:val="de-DE" w:eastAsia="de-DE"/>
      </w:rPr>
      <w:drawing>
        <wp:anchor distT="0" distB="0" distL="114300" distR="114300" simplePos="0" relativeHeight="251654656" behindDoc="0" locked="0" layoutInCell="1" allowOverlap="1" wp14:anchorId="1EEF2035" wp14:editId="60423D1F">
          <wp:simplePos x="0" y="0"/>
          <wp:positionH relativeFrom="margin">
            <wp:posOffset>0</wp:posOffset>
          </wp:positionH>
          <wp:positionV relativeFrom="paragraph">
            <wp:posOffset>-40640</wp:posOffset>
          </wp:positionV>
          <wp:extent cx="1647825" cy="565785"/>
          <wp:effectExtent l="0" t="0" r="9525" b="571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  <w:p w14:paraId="1FA4FB74" w14:textId="77777777" w:rsidR="005D5EF3" w:rsidRDefault="005D5EF3" w:rsidP="007A716B">
    <w:pPr>
      <w:pStyle w:val="Kopfzeile"/>
      <w:jc w:val="left"/>
    </w:pPr>
  </w:p>
  <w:p w14:paraId="18386D23" w14:textId="5B31CDD7" w:rsidR="007A716B" w:rsidRDefault="007A716B" w:rsidP="007A716B">
    <w:pPr>
      <w:pStyle w:val="Kopfzeile"/>
      <w:jc w:val="left"/>
    </w:pPr>
  </w:p>
  <w:p w14:paraId="2B5AA009" w14:textId="1232A0A6" w:rsidR="007A716B" w:rsidRDefault="007A716B" w:rsidP="007A716B">
    <w:pPr>
      <w:pStyle w:val="Kopfzeile"/>
      <w:jc w:val="left"/>
    </w:pPr>
  </w:p>
  <w:p w14:paraId="668E003D" w14:textId="0D2703E5" w:rsidR="007A716B" w:rsidRDefault="007A71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5F555" w14:textId="7B7E6893" w:rsidR="00373F57" w:rsidRDefault="00373F57" w:rsidP="0003251E">
    <w:pPr>
      <w:pStyle w:val="Kopfzeile"/>
      <w:tabs>
        <w:tab w:val="center" w:pos="4890"/>
      </w:tabs>
      <w:ind w:right="-1"/>
      <w:jc w:val="left"/>
      <w:rPr>
        <w:lang w:eastAsia="en-GB"/>
      </w:rPr>
    </w:pPr>
    <w:r>
      <w:rPr>
        <w:lang w:eastAsia="en-GB"/>
      </w:rPr>
      <w:t xml:space="preserve">                                                                                                   </w:t>
    </w:r>
    <w:r>
      <w:rPr>
        <w:lang w:eastAsia="en-GB"/>
      </w:rPr>
      <w:ptab w:relativeTo="margin" w:alignment="right" w:leader="none"/>
    </w:r>
    <w:r w:rsidR="007A716B">
      <w:rPr>
        <w:lang w:val="de-DE" w:eastAsia="de-DE"/>
      </w:rPr>
      <w:drawing>
        <wp:inline distT="0" distB="0" distL="0" distR="0" wp14:anchorId="4639C5C4" wp14:editId="79EC28BB">
          <wp:extent cx="1581150" cy="542925"/>
          <wp:effectExtent l="0" t="0" r="0" b="9525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79"/>
    <w:rsid w:val="00000D9C"/>
    <w:rsid w:val="00025D1C"/>
    <w:rsid w:val="00026FAA"/>
    <w:rsid w:val="000311F9"/>
    <w:rsid w:val="0003251E"/>
    <w:rsid w:val="00046C82"/>
    <w:rsid w:val="000549B5"/>
    <w:rsid w:val="000738AF"/>
    <w:rsid w:val="0007427C"/>
    <w:rsid w:val="000927B2"/>
    <w:rsid w:val="00096219"/>
    <w:rsid w:val="000B09FF"/>
    <w:rsid w:val="000C62BE"/>
    <w:rsid w:val="000E611E"/>
    <w:rsid w:val="0010740D"/>
    <w:rsid w:val="001277A0"/>
    <w:rsid w:val="001343E1"/>
    <w:rsid w:val="0013606E"/>
    <w:rsid w:val="00143222"/>
    <w:rsid w:val="001433AF"/>
    <w:rsid w:val="001463E0"/>
    <w:rsid w:val="00152BBD"/>
    <w:rsid w:val="001813D0"/>
    <w:rsid w:val="001D126F"/>
    <w:rsid w:val="001E0C96"/>
    <w:rsid w:val="001E1640"/>
    <w:rsid w:val="001E1CDB"/>
    <w:rsid w:val="001E693C"/>
    <w:rsid w:val="001F2774"/>
    <w:rsid w:val="00203F02"/>
    <w:rsid w:val="00210651"/>
    <w:rsid w:val="00214299"/>
    <w:rsid w:val="00245E55"/>
    <w:rsid w:val="00250CD1"/>
    <w:rsid w:val="00274594"/>
    <w:rsid w:val="00276CA7"/>
    <w:rsid w:val="00277BB3"/>
    <w:rsid w:val="00286619"/>
    <w:rsid w:val="002920ED"/>
    <w:rsid w:val="00294611"/>
    <w:rsid w:val="002D60BB"/>
    <w:rsid w:val="002E2BA6"/>
    <w:rsid w:val="00300748"/>
    <w:rsid w:val="003021A9"/>
    <w:rsid w:val="00305D60"/>
    <w:rsid w:val="00330A02"/>
    <w:rsid w:val="00342B41"/>
    <w:rsid w:val="00345311"/>
    <w:rsid w:val="0034611B"/>
    <w:rsid w:val="003647AB"/>
    <w:rsid w:val="00366558"/>
    <w:rsid w:val="00372B57"/>
    <w:rsid w:val="00373F57"/>
    <w:rsid w:val="0039319B"/>
    <w:rsid w:val="003A5D79"/>
    <w:rsid w:val="003C5074"/>
    <w:rsid w:val="003D0E01"/>
    <w:rsid w:val="003D71C6"/>
    <w:rsid w:val="0041476C"/>
    <w:rsid w:val="004304E4"/>
    <w:rsid w:val="004613A1"/>
    <w:rsid w:val="00462CAD"/>
    <w:rsid w:val="00467699"/>
    <w:rsid w:val="00480CEA"/>
    <w:rsid w:val="004A3D3D"/>
    <w:rsid w:val="004B74EF"/>
    <w:rsid w:val="004B79C5"/>
    <w:rsid w:val="004C7242"/>
    <w:rsid w:val="004D1855"/>
    <w:rsid w:val="004D3DFC"/>
    <w:rsid w:val="004E1CEF"/>
    <w:rsid w:val="004E2009"/>
    <w:rsid w:val="004E37D6"/>
    <w:rsid w:val="004F7F93"/>
    <w:rsid w:val="005059E2"/>
    <w:rsid w:val="005103A4"/>
    <w:rsid w:val="00517B7F"/>
    <w:rsid w:val="00526C96"/>
    <w:rsid w:val="00541390"/>
    <w:rsid w:val="00543676"/>
    <w:rsid w:val="00547FDA"/>
    <w:rsid w:val="00576265"/>
    <w:rsid w:val="0058440A"/>
    <w:rsid w:val="00590541"/>
    <w:rsid w:val="005924AA"/>
    <w:rsid w:val="0059647D"/>
    <w:rsid w:val="005B3794"/>
    <w:rsid w:val="005B38DB"/>
    <w:rsid w:val="005C52C1"/>
    <w:rsid w:val="005C7608"/>
    <w:rsid w:val="005D1B95"/>
    <w:rsid w:val="005D37C9"/>
    <w:rsid w:val="005D5EF3"/>
    <w:rsid w:val="005E526B"/>
    <w:rsid w:val="0060276B"/>
    <w:rsid w:val="0060583B"/>
    <w:rsid w:val="00606005"/>
    <w:rsid w:val="00611A34"/>
    <w:rsid w:val="006364DF"/>
    <w:rsid w:val="00647E57"/>
    <w:rsid w:val="006606CB"/>
    <w:rsid w:val="00670601"/>
    <w:rsid w:val="00685029"/>
    <w:rsid w:val="00692B52"/>
    <w:rsid w:val="00696B88"/>
    <w:rsid w:val="006A1D19"/>
    <w:rsid w:val="006B3E85"/>
    <w:rsid w:val="006B78E7"/>
    <w:rsid w:val="006C6D62"/>
    <w:rsid w:val="006D4580"/>
    <w:rsid w:val="006E1D66"/>
    <w:rsid w:val="006F076E"/>
    <w:rsid w:val="006F60F2"/>
    <w:rsid w:val="00725449"/>
    <w:rsid w:val="007341B7"/>
    <w:rsid w:val="007357D0"/>
    <w:rsid w:val="00737778"/>
    <w:rsid w:val="00744F86"/>
    <w:rsid w:val="007659E6"/>
    <w:rsid w:val="00767530"/>
    <w:rsid w:val="00771ACF"/>
    <w:rsid w:val="00777F03"/>
    <w:rsid w:val="007A2B1A"/>
    <w:rsid w:val="007A716B"/>
    <w:rsid w:val="007B137F"/>
    <w:rsid w:val="007C33D2"/>
    <w:rsid w:val="007E04D2"/>
    <w:rsid w:val="007E6C58"/>
    <w:rsid w:val="007F0270"/>
    <w:rsid w:val="007F20F2"/>
    <w:rsid w:val="007F6105"/>
    <w:rsid w:val="008262C4"/>
    <w:rsid w:val="008356BC"/>
    <w:rsid w:val="008407FF"/>
    <w:rsid w:val="00841886"/>
    <w:rsid w:val="0085110F"/>
    <w:rsid w:val="00853508"/>
    <w:rsid w:val="00857DA0"/>
    <w:rsid w:val="00870570"/>
    <w:rsid w:val="00875035"/>
    <w:rsid w:val="008954C5"/>
    <w:rsid w:val="008B276B"/>
    <w:rsid w:val="008B4A12"/>
    <w:rsid w:val="008C2AFE"/>
    <w:rsid w:val="008D526B"/>
    <w:rsid w:val="00907C75"/>
    <w:rsid w:val="00942CAB"/>
    <w:rsid w:val="009500A0"/>
    <w:rsid w:val="009514BC"/>
    <w:rsid w:val="009A62FE"/>
    <w:rsid w:val="009A7C84"/>
    <w:rsid w:val="009B1A1D"/>
    <w:rsid w:val="009B785B"/>
    <w:rsid w:val="009C3B47"/>
    <w:rsid w:val="009E2E2F"/>
    <w:rsid w:val="009E777C"/>
    <w:rsid w:val="009F210D"/>
    <w:rsid w:val="00A12D0E"/>
    <w:rsid w:val="00A26FCB"/>
    <w:rsid w:val="00A665CE"/>
    <w:rsid w:val="00A747DB"/>
    <w:rsid w:val="00A75289"/>
    <w:rsid w:val="00A81B3B"/>
    <w:rsid w:val="00A8404D"/>
    <w:rsid w:val="00A85B79"/>
    <w:rsid w:val="00A97780"/>
    <w:rsid w:val="00A979D7"/>
    <w:rsid w:val="00AC7B2B"/>
    <w:rsid w:val="00AE5F14"/>
    <w:rsid w:val="00AF47B2"/>
    <w:rsid w:val="00AF504C"/>
    <w:rsid w:val="00B009E2"/>
    <w:rsid w:val="00B02800"/>
    <w:rsid w:val="00B14137"/>
    <w:rsid w:val="00B33622"/>
    <w:rsid w:val="00B35771"/>
    <w:rsid w:val="00B53A9D"/>
    <w:rsid w:val="00B5675C"/>
    <w:rsid w:val="00B6348E"/>
    <w:rsid w:val="00B67BAB"/>
    <w:rsid w:val="00B73A91"/>
    <w:rsid w:val="00B73E6A"/>
    <w:rsid w:val="00BA1F4D"/>
    <w:rsid w:val="00BB3677"/>
    <w:rsid w:val="00BB663A"/>
    <w:rsid w:val="00BC1944"/>
    <w:rsid w:val="00BC4799"/>
    <w:rsid w:val="00BD26F9"/>
    <w:rsid w:val="00BE028D"/>
    <w:rsid w:val="00BE33BD"/>
    <w:rsid w:val="00BE777B"/>
    <w:rsid w:val="00BF3093"/>
    <w:rsid w:val="00C06208"/>
    <w:rsid w:val="00C27BCE"/>
    <w:rsid w:val="00C35AD9"/>
    <w:rsid w:val="00C461F3"/>
    <w:rsid w:val="00C47783"/>
    <w:rsid w:val="00C514F1"/>
    <w:rsid w:val="00C85651"/>
    <w:rsid w:val="00C90EF8"/>
    <w:rsid w:val="00C94227"/>
    <w:rsid w:val="00CA7901"/>
    <w:rsid w:val="00CD50AF"/>
    <w:rsid w:val="00CE49AF"/>
    <w:rsid w:val="00CF092C"/>
    <w:rsid w:val="00D0415D"/>
    <w:rsid w:val="00D33A99"/>
    <w:rsid w:val="00D34AD7"/>
    <w:rsid w:val="00D4083A"/>
    <w:rsid w:val="00D8002D"/>
    <w:rsid w:val="00D85E61"/>
    <w:rsid w:val="00DA6647"/>
    <w:rsid w:val="00DB24A6"/>
    <w:rsid w:val="00DC787C"/>
    <w:rsid w:val="00E264FD"/>
    <w:rsid w:val="00E35100"/>
    <w:rsid w:val="00E558E0"/>
    <w:rsid w:val="00E57242"/>
    <w:rsid w:val="00E76DB4"/>
    <w:rsid w:val="00EA12E5"/>
    <w:rsid w:val="00EA6A92"/>
    <w:rsid w:val="00EB2149"/>
    <w:rsid w:val="00EB5F2E"/>
    <w:rsid w:val="00EC04AE"/>
    <w:rsid w:val="00EC6E40"/>
    <w:rsid w:val="00EF44C2"/>
    <w:rsid w:val="00F06433"/>
    <w:rsid w:val="00F12775"/>
    <w:rsid w:val="00F20C6E"/>
    <w:rsid w:val="00F41F0F"/>
    <w:rsid w:val="00F644E7"/>
    <w:rsid w:val="00F64584"/>
    <w:rsid w:val="00F70193"/>
    <w:rsid w:val="00F70310"/>
    <w:rsid w:val="00FD3A19"/>
    <w:rsid w:val="00FF672A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017E53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6C96"/>
    <w:pPr>
      <w:spacing w:line="300" w:lineRule="auto"/>
    </w:pPr>
    <w:rPr>
      <w:rFonts w:ascii="Arial Narrow" w:hAnsi="Arial Narrow"/>
      <w:lang w:val="en-GB"/>
    </w:rPr>
  </w:style>
  <w:style w:type="paragraph" w:styleId="berschrift1">
    <w:name w:val="heading 1"/>
    <w:basedOn w:val="Standard"/>
    <w:next w:val="Standard"/>
    <w:qFormat/>
    <w:rsid w:val="00250CD1"/>
    <w:pPr>
      <w:keepNext/>
      <w:spacing w:before="120" w:after="120" w:line="240" w:lineRule="auto"/>
      <w:outlineLvl w:val="0"/>
    </w:pPr>
    <w:rPr>
      <w:b/>
      <w:lang w:eastAsia="en-GB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6058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EABAB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26C96"/>
    <w:pPr>
      <w:jc w:val="right"/>
    </w:pPr>
    <w:rPr>
      <w:noProof/>
      <w:sz w:val="18"/>
    </w:rPr>
  </w:style>
  <w:style w:type="paragraph" w:styleId="Fuzeile">
    <w:name w:val="footer"/>
    <w:basedOn w:val="Standard"/>
    <w:rsid w:val="00526C96"/>
    <w:pPr>
      <w:jc w:val="center"/>
    </w:pPr>
  </w:style>
  <w:style w:type="character" w:styleId="Seitenzahl">
    <w:name w:val="page number"/>
    <w:basedOn w:val="Absatz-Standardschriftart"/>
    <w:rsid w:val="00526C96"/>
  </w:style>
  <w:style w:type="paragraph" w:customStyle="1" w:styleId="Signatory">
    <w:name w:val="Signatory"/>
    <w:basedOn w:val="SignOff"/>
    <w:rsid w:val="00526C96"/>
  </w:style>
  <w:style w:type="paragraph" w:customStyle="1" w:styleId="FooterFrameRef">
    <w:name w:val="FooterFrameRef"/>
    <w:basedOn w:val="Standard"/>
    <w:rsid w:val="00526C96"/>
    <w:pPr>
      <w:framePr w:w="1701" w:wrap="notBeside" w:vAnchor="page" w:hAnchor="margin" w:y="15027"/>
    </w:pPr>
    <w:rPr>
      <w:sz w:val="16"/>
    </w:rPr>
  </w:style>
  <w:style w:type="paragraph" w:customStyle="1" w:styleId="FooterDocRef">
    <w:name w:val="FooterDocRef"/>
    <w:rsid w:val="00526C96"/>
    <w:rPr>
      <w:rFonts w:ascii="Arial" w:hAnsi="Arial"/>
      <w:b/>
      <w:noProof/>
      <w:sz w:val="12"/>
      <w:lang w:val="en-GB"/>
    </w:rPr>
  </w:style>
  <w:style w:type="paragraph" w:customStyle="1" w:styleId="FooterDocPageNo">
    <w:name w:val="FooterDocPageNo"/>
    <w:basedOn w:val="FooterDocRef"/>
    <w:rsid w:val="00526C96"/>
    <w:pPr>
      <w:tabs>
        <w:tab w:val="center" w:pos="4395"/>
      </w:tabs>
      <w:jc w:val="right"/>
    </w:pPr>
    <w:rPr>
      <w:rFonts w:ascii="Times New Roman" w:hAnsi="Times New Roman"/>
      <w:sz w:val="20"/>
    </w:rPr>
  </w:style>
  <w:style w:type="paragraph" w:customStyle="1" w:styleId="Address">
    <w:name w:val="Address"/>
    <w:rsid w:val="00526C96"/>
    <w:pPr>
      <w:spacing w:line="300" w:lineRule="auto"/>
    </w:pPr>
    <w:rPr>
      <w:noProof/>
      <w:lang w:val="en-GB"/>
    </w:rPr>
  </w:style>
  <w:style w:type="paragraph" w:customStyle="1" w:styleId="NormalBold">
    <w:name w:val="NormalBold"/>
    <w:basedOn w:val="Standard"/>
    <w:rsid w:val="00526C96"/>
    <w:rPr>
      <w:b/>
    </w:rPr>
  </w:style>
  <w:style w:type="paragraph" w:customStyle="1" w:styleId="SignOff">
    <w:name w:val="SignOff"/>
    <w:basedOn w:val="Standard"/>
    <w:rsid w:val="00526C96"/>
    <w:pPr>
      <w:spacing w:before="240" w:after="1080"/>
    </w:pPr>
  </w:style>
  <w:style w:type="paragraph" w:customStyle="1" w:styleId="SignOn">
    <w:name w:val="SignOn"/>
    <w:basedOn w:val="Standard"/>
    <w:rsid w:val="00526C96"/>
    <w:pPr>
      <w:spacing w:before="960" w:after="240"/>
    </w:pPr>
  </w:style>
  <w:style w:type="paragraph" w:customStyle="1" w:styleId="Subject">
    <w:name w:val="Subject"/>
    <w:basedOn w:val="Standard"/>
    <w:rsid w:val="00526C96"/>
    <w:pPr>
      <w:spacing w:after="240" w:line="240" w:lineRule="auto"/>
    </w:pPr>
    <w:rPr>
      <w:b/>
    </w:rPr>
  </w:style>
  <w:style w:type="paragraph" w:customStyle="1" w:styleId="ADDRESSDETAILS">
    <w:name w:val="ADDRESS DETAILS"/>
    <w:basedOn w:val="NurText"/>
    <w:rsid w:val="00526C96"/>
    <w:pPr>
      <w:spacing w:line="280" w:lineRule="exact"/>
      <w:jc w:val="right"/>
    </w:pPr>
    <w:rPr>
      <w:rFonts w:ascii="Arial Narrow" w:hAnsi="Arial Narrow"/>
      <w:sz w:val="17"/>
      <w:lang w:val="en-US"/>
    </w:rPr>
  </w:style>
  <w:style w:type="paragraph" w:styleId="NurText">
    <w:name w:val="Plain Text"/>
    <w:basedOn w:val="Standard"/>
    <w:rsid w:val="00526C96"/>
    <w:rPr>
      <w:rFonts w:ascii="Courier New" w:hAnsi="Courier New"/>
    </w:rPr>
  </w:style>
  <w:style w:type="paragraph" w:styleId="Makrotext">
    <w:name w:val="macro"/>
    <w:semiHidden/>
    <w:rsid w:val="00250C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character" w:styleId="Fett">
    <w:name w:val="Strong"/>
    <w:basedOn w:val="Absatz-Standardschriftart"/>
    <w:qFormat/>
    <w:rsid w:val="006D4580"/>
    <w:rPr>
      <w:b/>
      <w:bCs/>
    </w:rPr>
  </w:style>
  <w:style w:type="paragraph" w:styleId="Sprechblasentext">
    <w:name w:val="Balloon Text"/>
    <w:basedOn w:val="Standard"/>
    <w:link w:val="SprechblasentextZchn"/>
    <w:rsid w:val="006A1D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1D1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Absatz-Standardschriftart"/>
    <w:rsid w:val="00C514F1"/>
    <w:rPr>
      <w:color w:val="0563C1" w:themeColor="hyperlink"/>
      <w:u w:val="single"/>
    </w:rPr>
  </w:style>
  <w:style w:type="table" w:styleId="Tabellenraster">
    <w:name w:val="Table Grid"/>
    <w:basedOn w:val="NormaleTabelle"/>
    <w:rsid w:val="0046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1E1CD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E1CD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E1CDB"/>
    <w:rPr>
      <w:rFonts w:ascii="Arial Narrow" w:hAnsi="Arial Narrow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1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1CDB"/>
    <w:rPr>
      <w:rFonts w:ascii="Arial Narrow" w:hAnsi="Arial Narrow"/>
      <w:b/>
      <w:bCs/>
      <w:lang w:val="en-GB"/>
    </w:rPr>
  </w:style>
  <w:style w:type="character" w:customStyle="1" w:styleId="berschrift2Zchn">
    <w:name w:val="Überschrift 2 Zchn"/>
    <w:basedOn w:val="Absatz-Standardschriftart"/>
    <w:link w:val="berschrift2"/>
    <w:rsid w:val="0060583B"/>
    <w:rPr>
      <w:rFonts w:asciiTheme="majorHAnsi" w:eastAsiaTheme="majorEastAsia" w:hAnsiTheme="majorHAnsi" w:cstheme="majorBidi"/>
      <w:b/>
      <w:bCs/>
      <w:color w:val="AEABAB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ana.schmuelling@klenkhoursch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idverde.de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8.png"/><Relationship Id="rId18" Type="http://schemas.openxmlformats.org/officeDocument/2006/relationships/image" Target="media/image23.jpe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12" Type="http://schemas.openxmlformats.org/officeDocument/2006/relationships/image" Target="media/image17.png"/><Relationship Id="rId17" Type="http://schemas.openxmlformats.org/officeDocument/2006/relationships/image" Target="media/image22.jpeg"/><Relationship Id="rId2" Type="http://schemas.openxmlformats.org/officeDocument/2006/relationships/image" Target="media/image5.png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6.png"/><Relationship Id="rId5" Type="http://schemas.openxmlformats.org/officeDocument/2006/relationships/image" Target="media/image8.png"/><Relationship Id="rId15" Type="http://schemas.openxmlformats.org/officeDocument/2006/relationships/image" Target="media/image20.png"/><Relationship Id="rId10" Type="http://schemas.openxmlformats.org/officeDocument/2006/relationships/image" Target="media/image13.png"/><Relationship Id="rId19" Type="http://schemas.openxmlformats.org/officeDocument/2006/relationships/image" Target="media/image24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ysc\Local%20Settings\Temporary%20Internet%20Files\OLK12B\FELM_NEWBURY.dot" TargetMode="External"/></Relationships>
</file>

<file path=word/theme/theme1.xml><?xml version="1.0" encoding="utf-8"?>
<a:theme xmlns:a="http://schemas.openxmlformats.org/drawingml/2006/main" name="Office Theme">
  <a:themeElements>
    <a:clrScheme name="idverde">
      <a:dk1>
        <a:sysClr val="windowText" lastClr="000000"/>
      </a:dk1>
      <a:lt1>
        <a:srgbClr val="50A684"/>
      </a:lt1>
      <a:dk2>
        <a:srgbClr val="FFFFFF"/>
      </a:dk2>
      <a:lt2>
        <a:srgbClr val="E7E6E6"/>
      </a:lt2>
      <a:accent1>
        <a:srgbClr val="AEABAB"/>
      </a:accent1>
      <a:accent2>
        <a:srgbClr val="44883E"/>
      </a:accent2>
      <a:accent3>
        <a:srgbClr val="8FAD15"/>
      </a:accent3>
      <a:accent4>
        <a:srgbClr val="489FDF"/>
      </a:accent4>
      <a:accent5>
        <a:srgbClr val="4472C4"/>
      </a:accent5>
      <a:accent6>
        <a:srgbClr val="70AD47"/>
      </a:accent6>
      <a:hlink>
        <a:srgbClr val="0563C1"/>
      </a:hlink>
      <a:folHlink>
        <a:srgbClr val="0563C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6FE9C7F137DE41B6F030DCD0D27A24" ma:contentTypeVersion="13" ma:contentTypeDescription="Crée un document." ma:contentTypeScope="" ma:versionID="78eac69cef0363f20951450e38303366">
  <xsd:schema xmlns:xsd="http://www.w3.org/2001/XMLSchema" xmlns:xs="http://www.w3.org/2001/XMLSchema" xmlns:p="http://schemas.microsoft.com/office/2006/metadata/properties" xmlns:ns3="9c7da7e8-82b8-4239-a6b7-55fd55ae956d" xmlns:ns4="9080b029-1ced-4846-addc-31f06134f1a7" targetNamespace="http://schemas.microsoft.com/office/2006/metadata/properties" ma:root="true" ma:fieldsID="4c404afd4291ce1abd23865804b0a410" ns3:_="" ns4:_="">
    <xsd:import namespace="9c7da7e8-82b8-4239-a6b7-55fd55ae956d"/>
    <xsd:import namespace="9080b029-1ced-4846-addc-31f06134f1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da7e8-82b8-4239-a6b7-55fd55ae95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0b029-1ced-4846-addc-31f06134f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13A25-504A-4BF6-88A1-64919319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da7e8-82b8-4239-a6b7-55fd55ae956d"/>
    <ds:schemaRef ds:uri="9080b029-1ced-4846-addc-31f06134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D6EC1-0557-43E2-90ED-62169F2C9228}">
  <ds:schemaRefs>
    <ds:schemaRef ds:uri="http://schemas.microsoft.com/office/2006/documentManagement/types"/>
    <ds:schemaRef ds:uri="9c7da7e8-82b8-4239-a6b7-55fd55ae956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9080b029-1ced-4846-addc-31f06134f1a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945183-3424-4B93-BCF0-F4062FD9B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FFA17A-517F-40EB-925F-4FA1D4C4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FELM_NEWBURY.dot</Template>
  <TotalTime>0</TotalTime>
  <Pages>1</Pages>
  <Words>137</Words>
  <Characters>1210</Characters>
  <Application>Microsoft Office Word</Application>
  <DocSecurity>0</DocSecurity>
  <Lines>20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Ref</vt:lpstr>
      <vt:lpstr>Ref</vt:lpstr>
      <vt:lpstr>Ref</vt:lpstr>
    </vt:vector>
  </TitlesOfParts>
  <Company>English Landscapes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</dc:title>
  <dc:creator>Alysc</dc:creator>
  <cp:lastModifiedBy>Jana Schmülling</cp:lastModifiedBy>
  <cp:revision>4</cp:revision>
  <cp:lastPrinted>2010-10-13T13:16:00Z</cp:lastPrinted>
  <dcterms:created xsi:type="dcterms:W3CDTF">2021-03-26T11:47:00Z</dcterms:created>
  <dcterms:modified xsi:type="dcterms:W3CDTF">2021-03-26T11:48:00Z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0x010100AB6FE9C7F137DE41B6F030DCD0D27A24</vt:lpwstr>
  </property>
</Properties>
</file>