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226CB4" w14:textId="77777777" w:rsidR="00373F57" w:rsidRPr="007C33D2" w:rsidRDefault="00373F57" w:rsidP="009B1A1D">
      <w:pPr>
        <w:spacing w:line="240" w:lineRule="auto"/>
        <w:rPr>
          <w:rFonts w:asciiTheme="minorHAnsi" w:hAnsiTheme="minorHAnsi"/>
          <w:color w:val="565657"/>
          <w:sz w:val="22"/>
          <w:lang w:val="fr-FR"/>
        </w:rPr>
      </w:pPr>
      <w:bookmarkStart w:id="1" w:name="_Hlk38612907"/>
    </w:p>
    <w:p w14:paraId="4ADC01DF" w14:textId="22535266" w:rsidR="00286619" w:rsidRPr="00D27AAE" w:rsidRDefault="00862E24" w:rsidP="00286619">
      <w:pPr>
        <w:pStyle w:val="berschrift2"/>
        <w:rPr>
          <w:rFonts w:asciiTheme="minorHAnsi" w:hAnsiTheme="minorHAnsi"/>
          <w:color w:val="565657"/>
          <w:sz w:val="22"/>
          <w:szCs w:val="22"/>
          <w:lang w:val="de-DE"/>
        </w:rPr>
      </w:pPr>
      <w:r w:rsidRPr="00D27AAE">
        <w:rPr>
          <w:rFonts w:asciiTheme="minorHAnsi" w:hAnsiTheme="minorHAnsi"/>
          <w:color w:val="565657"/>
          <w:sz w:val="22"/>
          <w:szCs w:val="22"/>
          <w:lang w:val="de-DE"/>
        </w:rPr>
        <w:t>Unternehmens</w:t>
      </w:r>
      <w:r w:rsidR="003B6822" w:rsidRPr="00D27AAE">
        <w:rPr>
          <w:rFonts w:asciiTheme="minorHAnsi" w:hAnsiTheme="minorHAnsi"/>
          <w:color w:val="565657"/>
          <w:sz w:val="22"/>
          <w:szCs w:val="22"/>
          <w:lang w:val="de-DE"/>
        </w:rPr>
        <w:t>porträt</w:t>
      </w:r>
    </w:p>
    <w:p w14:paraId="1A570131" w14:textId="77777777" w:rsidR="003B6822" w:rsidRDefault="003B6822" w:rsidP="003B6822">
      <w:pPr>
        <w:rPr>
          <w:lang w:val="de-DE"/>
        </w:rPr>
      </w:pPr>
    </w:p>
    <w:p w14:paraId="05E51E1E" w14:textId="24C31C5B" w:rsidR="00862E24" w:rsidRPr="00862E24" w:rsidRDefault="00862E24" w:rsidP="00862E24">
      <w:pPr>
        <w:rPr>
          <w:rFonts w:asciiTheme="minorHAnsi" w:hAnsiTheme="minorHAnsi"/>
          <w:color w:val="565657"/>
          <w:sz w:val="22"/>
          <w:lang w:val="de-DE"/>
        </w:rPr>
      </w:pPr>
      <w:proofErr w:type="spellStart"/>
      <w:r w:rsidRPr="00862E24">
        <w:rPr>
          <w:rFonts w:asciiTheme="minorHAnsi" w:hAnsiTheme="minorHAnsi"/>
          <w:i/>
          <w:color w:val="565657"/>
          <w:sz w:val="22"/>
          <w:lang w:val="de-DE"/>
        </w:rPr>
        <w:t>i</w:t>
      </w:r>
      <w:r w:rsidRPr="00862E24">
        <w:rPr>
          <w:rFonts w:asciiTheme="minorHAnsi" w:hAnsiTheme="minorHAnsi"/>
          <w:color w:val="565657"/>
          <w:sz w:val="22"/>
          <w:lang w:val="de-DE"/>
        </w:rPr>
        <w:t>dverde</w:t>
      </w:r>
      <w:proofErr w:type="spellEnd"/>
      <w:r w:rsidRPr="00862E24">
        <w:rPr>
          <w:rFonts w:asciiTheme="minorHAnsi" w:hAnsiTheme="minorHAnsi"/>
          <w:color w:val="565657"/>
          <w:sz w:val="22"/>
          <w:lang w:val="de-DE"/>
        </w:rPr>
        <w:t xml:space="preserve"> ist Europas führender Anbieter für Garten- und Landschaftsbau. Das Unternehmen wurde 1986 unter dem Namen Compagnie </w:t>
      </w:r>
      <w:proofErr w:type="spellStart"/>
      <w:r w:rsidRPr="00862E24">
        <w:rPr>
          <w:rFonts w:asciiTheme="minorHAnsi" w:hAnsiTheme="minorHAnsi"/>
          <w:color w:val="565657"/>
          <w:sz w:val="22"/>
          <w:lang w:val="de-DE"/>
        </w:rPr>
        <w:t>Généra</w:t>
      </w:r>
      <w:bookmarkStart w:id="2" w:name="_GoBack"/>
      <w:bookmarkEnd w:id="2"/>
      <w:r w:rsidRPr="00862E24">
        <w:rPr>
          <w:rFonts w:asciiTheme="minorHAnsi" w:hAnsiTheme="minorHAnsi"/>
          <w:color w:val="565657"/>
          <w:sz w:val="22"/>
          <w:lang w:val="de-DE"/>
        </w:rPr>
        <w:t>le</w:t>
      </w:r>
      <w:proofErr w:type="spellEnd"/>
      <w:r w:rsidRPr="00862E24">
        <w:rPr>
          <w:rFonts w:asciiTheme="minorHAnsi" w:hAnsiTheme="minorHAnsi"/>
          <w:color w:val="565657"/>
          <w:sz w:val="22"/>
          <w:lang w:val="de-DE"/>
        </w:rPr>
        <w:t xml:space="preserve"> des </w:t>
      </w:r>
      <w:proofErr w:type="spellStart"/>
      <w:r w:rsidRPr="00862E24">
        <w:rPr>
          <w:rFonts w:asciiTheme="minorHAnsi" w:hAnsiTheme="minorHAnsi"/>
          <w:color w:val="565657"/>
          <w:sz w:val="22"/>
          <w:lang w:val="de-DE"/>
        </w:rPr>
        <w:t>Espaces</w:t>
      </w:r>
      <w:proofErr w:type="spellEnd"/>
      <w:r w:rsidRPr="00862E24">
        <w:rPr>
          <w:rFonts w:asciiTheme="minorHAnsi" w:hAnsiTheme="minorHAnsi"/>
          <w:color w:val="565657"/>
          <w:sz w:val="22"/>
          <w:lang w:val="de-DE"/>
        </w:rPr>
        <w:t xml:space="preserve"> </w:t>
      </w:r>
      <w:proofErr w:type="spellStart"/>
      <w:r w:rsidRPr="00862E24">
        <w:rPr>
          <w:rFonts w:asciiTheme="minorHAnsi" w:hAnsiTheme="minorHAnsi"/>
          <w:color w:val="565657"/>
          <w:sz w:val="22"/>
          <w:lang w:val="de-DE"/>
        </w:rPr>
        <w:t>Verts</w:t>
      </w:r>
      <w:proofErr w:type="spellEnd"/>
      <w:r w:rsidRPr="00862E24">
        <w:rPr>
          <w:rFonts w:asciiTheme="minorHAnsi" w:hAnsiTheme="minorHAnsi"/>
          <w:color w:val="565657"/>
          <w:sz w:val="22"/>
          <w:lang w:val="de-DE"/>
        </w:rPr>
        <w:t xml:space="preserve"> in Frankreich gegründet. Seit 2014 ist der Name </w:t>
      </w:r>
      <w:proofErr w:type="spellStart"/>
      <w:r w:rsidRPr="00862E24">
        <w:rPr>
          <w:rFonts w:asciiTheme="minorHAnsi" w:hAnsiTheme="minorHAnsi"/>
          <w:i/>
          <w:color w:val="565657"/>
          <w:sz w:val="22"/>
          <w:lang w:val="de-DE"/>
        </w:rPr>
        <w:t>i</w:t>
      </w:r>
      <w:r w:rsidRPr="00862E24">
        <w:rPr>
          <w:rFonts w:asciiTheme="minorHAnsi" w:hAnsiTheme="minorHAnsi"/>
          <w:color w:val="565657"/>
          <w:sz w:val="22"/>
          <w:lang w:val="de-DE"/>
        </w:rPr>
        <w:t>dverde</w:t>
      </w:r>
      <w:proofErr w:type="spellEnd"/>
      <w:r w:rsidRPr="00862E24">
        <w:rPr>
          <w:rFonts w:asciiTheme="minorHAnsi" w:hAnsiTheme="minorHAnsi"/>
          <w:color w:val="565657"/>
          <w:sz w:val="22"/>
          <w:lang w:val="de-DE"/>
        </w:rPr>
        <w:t xml:space="preserve"> Programm und die Unternehmensgruppe hat sich durch zahlreiche Akquisitionen in Frankreich und England etabliert. Eine Erweiterung in die Niederlande wurde im Jahr 2018 begonnen, Unternehmen aus Dänemark folgten 2019. Seit </w:t>
      </w:r>
      <w:r w:rsidR="005E0B7B">
        <w:rPr>
          <w:rFonts w:asciiTheme="minorHAnsi" w:hAnsiTheme="minorHAnsi"/>
          <w:color w:val="565657"/>
          <w:sz w:val="22"/>
          <w:lang w:val="de-DE"/>
        </w:rPr>
        <w:t>März 2021</w:t>
      </w:r>
      <w:r w:rsidRPr="00862E24">
        <w:rPr>
          <w:rFonts w:asciiTheme="minorHAnsi" w:hAnsiTheme="minorHAnsi"/>
          <w:color w:val="565657"/>
          <w:sz w:val="22"/>
          <w:lang w:val="de-DE"/>
        </w:rPr>
        <w:t xml:space="preserve"> bietet </w:t>
      </w:r>
      <w:proofErr w:type="spellStart"/>
      <w:r w:rsidRPr="00862E24">
        <w:rPr>
          <w:rFonts w:asciiTheme="minorHAnsi" w:hAnsiTheme="minorHAnsi"/>
          <w:i/>
          <w:color w:val="565657"/>
          <w:sz w:val="22"/>
          <w:lang w:val="de-DE"/>
        </w:rPr>
        <w:t>i</w:t>
      </w:r>
      <w:r w:rsidRPr="00862E24">
        <w:rPr>
          <w:rFonts w:asciiTheme="minorHAnsi" w:hAnsiTheme="minorHAnsi"/>
          <w:color w:val="565657"/>
          <w:sz w:val="22"/>
          <w:lang w:val="de-DE"/>
        </w:rPr>
        <w:t>dverde</w:t>
      </w:r>
      <w:proofErr w:type="spellEnd"/>
      <w:r w:rsidRPr="00862E24">
        <w:rPr>
          <w:rFonts w:asciiTheme="minorHAnsi" w:hAnsiTheme="minorHAnsi"/>
          <w:color w:val="565657"/>
          <w:sz w:val="22"/>
          <w:lang w:val="de-DE"/>
        </w:rPr>
        <w:t xml:space="preserve"> das umfangreiche Dienstleistungs- und Serviceportfolio auch in Deutschland für öffentliche, gewerbliche und private Auftraggeber an. </w:t>
      </w:r>
    </w:p>
    <w:p w14:paraId="41C12869" w14:textId="77777777" w:rsidR="00862E24" w:rsidRPr="00862E24" w:rsidRDefault="00862E24" w:rsidP="00862E24">
      <w:pPr>
        <w:rPr>
          <w:rFonts w:asciiTheme="minorHAnsi" w:hAnsiTheme="minorHAnsi"/>
          <w:color w:val="565657"/>
          <w:sz w:val="22"/>
          <w:lang w:val="de-DE"/>
        </w:rPr>
      </w:pPr>
    </w:p>
    <w:p w14:paraId="2A3810DF" w14:textId="77777777" w:rsidR="00862E24" w:rsidRPr="00862E24" w:rsidRDefault="00862E24" w:rsidP="00862E24">
      <w:pPr>
        <w:rPr>
          <w:rFonts w:asciiTheme="minorHAnsi" w:hAnsiTheme="minorHAnsi"/>
          <w:color w:val="565657"/>
          <w:sz w:val="22"/>
          <w:lang w:val="de-DE"/>
        </w:rPr>
      </w:pPr>
      <w:r w:rsidRPr="00862E24">
        <w:rPr>
          <w:rFonts w:asciiTheme="minorHAnsi" w:hAnsiTheme="minorHAnsi"/>
          <w:color w:val="565657"/>
          <w:sz w:val="22"/>
          <w:lang w:val="de-DE"/>
        </w:rPr>
        <w:t xml:space="preserve">Insgesamt entwerfen, erschaffen und erhalten über 7.500 Mitarbeiter*innen in mehr als 150 Niederlassungen Garten- und Landschaftsanlagen in verschiedenen Kompetenzbereichen wie Grünflächen, Stadträume, Sportplätze, Erholungsräume, Innenraumgestaltung und Bewässerung. Damit bietet die </w:t>
      </w:r>
      <w:proofErr w:type="spellStart"/>
      <w:r w:rsidRPr="00862E24">
        <w:rPr>
          <w:rFonts w:asciiTheme="minorHAnsi" w:hAnsiTheme="minorHAnsi"/>
          <w:i/>
          <w:color w:val="565657"/>
          <w:sz w:val="22"/>
          <w:lang w:val="de-DE"/>
        </w:rPr>
        <w:t>i</w:t>
      </w:r>
      <w:r w:rsidRPr="00862E24">
        <w:rPr>
          <w:rFonts w:asciiTheme="minorHAnsi" w:hAnsiTheme="minorHAnsi"/>
          <w:color w:val="565657"/>
          <w:sz w:val="22"/>
          <w:lang w:val="de-DE"/>
        </w:rPr>
        <w:t>dverde</w:t>
      </w:r>
      <w:proofErr w:type="spellEnd"/>
      <w:r w:rsidRPr="00862E24">
        <w:rPr>
          <w:rFonts w:asciiTheme="minorHAnsi" w:hAnsiTheme="minorHAnsi"/>
          <w:color w:val="565657"/>
          <w:sz w:val="22"/>
          <w:lang w:val="de-DE"/>
        </w:rPr>
        <w:t xml:space="preserve">-Gruppe maßgeschneiderte Dienstleistungen für die Gestaltung, Pflege und Regeneration von Außen- und Innenanlagen nahezu jeder Art. Im Jahr 2020 erzielt die </w:t>
      </w:r>
      <w:proofErr w:type="spellStart"/>
      <w:r w:rsidRPr="00862E24">
        <w:rPr>
          <w:rFonts w:asciiTheme="minorHAnsi" w:hAnsiTheme="minorHAnsi"/>
          <w:i/>
          <w:color w:val="565657"/>
          <w:sz w:val="22"/>
          <w:lang w:val="de-DE"/>
        </w:rPr>
        <w:t>i</w:t>
      </w:r>
      <w:r w:rsidRPr="00862E24">
        <w:rPr>
          <w:rFonts w:asciiTheme="minorHAnsi" w:hAnsiTheme="minorHAnsi"/>
          <w:color w:val="565657"/>
          <w:sz w:val="22"/>
          <w:lang w:val="de-DE"/>
        </w:rPr>
        <w:t>dverde</w:t>
      </w:r>
      <w:proofErr w:type="spellEnd"/>
      <w:r w:rsidRPr="00862E24">
        <w:rPr>
          <w:rFonts w:asciiTheme="minorHAnsi" w:hAnsiTheme="minorHAnsi"/>
          <w:color w:val="565657"/>
          <w:sz w:val="22"/>
          <w:lang w:val="de-DE"/>
        </w:rPr>
        <w:t>-Gruppe dadurch einen Umsatz von 800 Millionen Euro.</w:t>
      </w:r>
    </w:p>
    <w:p w14:paraId="43EC14DA" w14:textId="77777777" w:rsidR="00862E24" w:rsidRPr="00862E24" w:rsidRDefault="00862E24" w:rsidP="00862E24">
      <w:pPr>
        <w:rPr>
          <w:rFonts w:asciiTheme="minorHAnsi" w:hAnsiTheme="minorHAnsi"/>
          <w:color w:val="565657"/>
          <w:sz w:val="22"/>
          <w:lang w:val="de-DE"/>
        </w:rPr>
      </w:pPr>
    </w:p>
    <w:p w14:paraId="52E8C0DE" w14:textId="77777777" w:rsidR="00862E24" w:rsidRPr="00862E24" w:rsidRDefault="00862E24" w:rsidP="00862E24">
      <w:pPr>
        <w:rPr>
          <w:rFonts w:asciiTheme="minorHAnsi" w:hAnsiTheme="minorHAnsi"/>
          <w:color w:val="565657"/>
          <w:sz w:val="22"/>
          <w:lang w:val="de-DE"/>
        </w:rPr>
      </w:pPr>
      <w:proofErr w:type="spellStart"/>
      <w:r w:rsidRPr="00862E24">
        <w:rPr>
          <w:rFonts w:asciiTheme="minorHAnsi" w:hAnsiTheme="minorHAnsi"/>
          <w:i/>
          <w:color w:val="565657"/>
          <w:sz w:val="22"/>
          <w:lang w:val="de-DE"/>
        </w:rPr>
        <w:t>i</w:t>
      </w:r>
      <w:r w:rsidRPr="00862E24">
        <w:rPr>
          <w:rFonts w:asciiTheme="minorHAnsi" w:hAnsiTheme="minorHAnsi"/>
          <w:color w:val="565657"/>
          <w:sz w:val="22"/>
          <w:lang w:val="de-DE"/>
        </w:rPr>
        <w:t>dverde</w:t>
      </w:r>
      <w:proofErr w:type="spellEnd"/>
      <w:r w:rsidRPr="00862E24">
        <w:rPr>
          <w:rFonts w:asciiTheme="minorHAnsi" w:hAnsiTheme="minorHAnsi"/>
          <w:color w:val="565657"/>
          <w:sz w:val="22"/>
          <w:lang w:val="de-DE"/>
        </w:rPr>
        <w:t xml:space="preserve"> steht für umweltgerechtes, verantwortungsbewusstes und innovatives Wirtschaften. Dabei basiert </w:t>
      </w:r>
      <w:proofErr w:type="spellStart"/>
      <w:r w:rsidRPr="00862E24">
        <w:rPr>
          <w:rFonts w:asciiTheme="minorHAnsi" w:hAnsiTheme="minorHAnsi"/>
          <w:i/>
          <w:color w:val="565657"/>
          <w:sz w:val="22"/>
          <w:lang w:val="de-DE"/>
        </w:rPr>
        <w:t>i</w:t>
      </w:r>
      <w:r w:rsidRPr="00862E24">
        <w:rPr>
          <w:rFonts w:asciiTheme="minorHAnsi" w:hAnsiTheme="minorHAnsi"/>
          <w:color w:val="565657"/>
          <w:sz w:val="22"/>
          <w:lang w:val="de-DE"/>
        </w:rPr>
        <w:t>dverdes</w:t>
      </w:r>
      <w:proofErr w:type="spellEnd"/>
      <w:r w:rsidRPr="00862E24">
        <w:rPr>
          <w:rFonts w:asciiTheme="minorHAnsi" w:hAnsiTheme="minorHAnsi"/>
          <w:color w:val="565657"/>
          <w:sz w:val="22"/>
          <w:lang w:val="de-DE"/>
        </w:rPr>
        <w:t xml:space="preserve"> Handeln auf einem zentralen Wert – Respekt: Respekt für Kunden, die Mitarbeiter*innen und die Umwelt. Das setzt die Gruppe täglich durch die Qualität ihrer Dienstleistungen, die Ausbildung ihrer Mitarbeiter und den Schutz der Umwelt in die Praxis um.</w:t>
      </w:r>
    </w:p>
    <w:p w14:paraId="463BDE0A" w14:textId="77777777" w:rsidR="00862E24" w:rsidRPr="00862E24" w:rsidRDefault="00862E24" w:rsidP="00862E24">
      <w:pPr>
        <w:rPr>
          <w:rFonts w:asciiTheme="minorHAnsi" w:hAnsiTheme="minorHAnsi"/>
          <w:color w:val="565657"/>
          <w:sz w:val="22"/>
          <w:lang w:val="de-DE"/>
        </w:rPr>
      </w:pPr>
    </w:p>
    <w:p w14:paraId="01C1F3DD" w14:textId="77777777" w:rsidR="00862E24" w:rsidRPr="00862E24" w:rsidRDefault="00862E24" w:rsidP="00862E24">
      <w:pPr>
        <w:rPr>
          <w:rFonts w:asciiTheme="minorHAnsi" w:hAnsiTheme="minorHAnsi"/>
          <w:color w:val="565657"/>
          <w:sz w:val="22"/>
          <w:lang w:val="de-DE"/>
        </w:rPr>
      </w:pPr>
      <w:r w:rsidRPr="00862E24">
        <w:rPr>
          <w:rFonts w:asciiTheme="minorHAnsi" w:hAnsiTheme="minorHAnsi"/>
          <w:color w:val="565657"/>
          <w:sz w:val="22"/>
          <w:lang w:val="de-DE"/>
        </w:rPr>
        <w:t xml:space="preserve">Das Unternehmen wird von seinem Haupteigentümer Core Equity Holdings getragen und hat seinen Hauptsitz in </w:t>
      </w:r>
      <w:proofErr w:type="spellStart"/>
      <w:r w:rsidRPr="00862E24">
        <w:rPr>
          <w:rFonts w:asciiTheme="minorHAnsi" w:hAnsiTheme="minorHAnsi"/>
          <w:color w:val="565657"/>
          <w:sz w:val="22"/>
          <w:lang w:val="de-DE"/>
        </w:rPr>
        <w:t>Levallois</w:t>
      </w:r>
      <w:proofErr w:type="spellEnd"/>
      <w:r w:rsidRPr="00862E24">
        <w:rPr>
          <w:rFonts w:asciiTheme="minorHAnsi" w:hAnsiTheme="minorHAnsi"/>
          <w:color w:val="565657"/>
          <w:sz w:val="22"/>
          <w:lang w:val="de-DE"/>
        </w:rPr>
        <w:t xml:space="preserve">-Perret in Frankreich. Hervé </w:t>
      </w:r>
      <w:proofErr w:type="spellStart"/>
      <w:r w:rsidRPr="00862E24">
        <w:rPr>
          <w:rFonts w:asciiTheme="minorHAnsi" w:hAnsiTheme="minorHAnsi"/>
          <w:color w:val="565657"/>
          <w:sz w:val="22"/>
          <w:lang w:val="de-DE"/>
        </w:rPr>
        <w:t>Lançon</w:t>
      </w:r>
      <w:proofErr w:type="spellEnd"/>
      <w:r w:rsidRPr="00862E24">
        <w:rPr>
          <w:rFonts w:asciiTheme="minorHAnsi" w:hAnsiTheme="minorHAnsi"/>
          <w:color w:val="565657"/>
          <w:sz w:val="22"/>
          <w:lang w:val="de-DE"/>
        </w:rPr>
        <w:t xml:space="preserve"> ist CEO und Geschäftsführer der Gruppe. Für Deutschland zeichnet Jan Jörgenshaus, Geschäftsführer </w:t>
      </w:r>
      <w:proofErr w:type="spellStart"/>
      <w:r w:rsidRPr="00862E24">
        <w:rPr>
          <w:rFonts w:asciiTheme="minorHAnsi" w:hAnsiTheme="minorHAnsi"/>
          <w:i/>
          <w:color w:val="565657"/>
          <w:sz w:val="22"/>
          <w:lang w:val="de-DE"/>
        </w:rPr>
        <w:t>i</w:t>
      </w:r>
      <w:r w:rsidRPr="00862E24">
        <w:rPr>
          <w:rFonts w:asciiTheme="minorHAnsi" w:hAnsiTheme="minorHAnsi"/>
          <w:color w:val="565657"/>
          <w:sz w:val="22"/>
          <w:lang w:val="de-DE"/>
        </w:rPr>
        <w:t>dverde</w:t>
      </w:r>
      <w:proofErr w:type="spellEnd"/>
      <w:r w:rsidRPr="00862E24">
        <w:rPr>
          <w:rFonts w:asciiTheme="minorHAnsi" w:hAnsiTheme="minorHAnsi"/>
          <w:color w:val="565657"/>
          <w:sz w:val="22"/>
          <w:lang w:val="de-DE"/>
        </w:rPr>
        <w:t xml:space="preserve"> Deutschland verantwortlich.</w:t>
      </w:r>
    </w:p>
    <w:p w14:paraId="08B50AAE" w14:textId="77777777" w:rsidR="00862E24" w:rsidRPr="00862E24" w:rsidRDefault="00862E24" w:rsidP="00862E24">
      <w:pPr>
        <w:rPr>
          <w:rFonts w:asciiTheme="minorHAnsi" w:hAnsiTheme="minorHAnsi"/>
          <w:color w:val="565657"/>
          <w:sz w:val="22"/>
          <w:lang w:val="de-DE"/>
        </w:rPr>
      </w:pPr>
    </w:p>
    <w:p w14:paraId="24675AD4" w14:textId="77777777" w:rsidR="00862E24" w:rsidRPr="00862E24" w:rsidRDefault="00862E24" w:rsidP="00862E24">
      <w:pPr>
        <w:rPr>
          <w:rFonts w:asciiTheme="minorHAnsi" w:hAnsiTheme="minorHAnsi"/>
          <w:color w:val="565657"/>
          <w:sz w:val="22"/>
          <w:lang w:val="de-DE"/>
        </w:rPr>
      </w:pPr>
      <w:r w:rsidRPr="00862E24">
        <w:rPr>
          <w:rFonts w:asciiTheme="minorHAnsi" w:hAnsiTheme="minorHAnsi"/>
          <w:color w:val="565657"/>
          <w:sz w:val="22"/>
          <w:lang w:val="de-DE"/>
        </w:rPr>
        <w:t xml:space="preserve">Mehr Informationen unter: </w:t>
      </w:r>
      <w:hyperlink r:id="rId12" w:history="1">
        <w:r w:rsidRPr="00862E24">
          <w:rPr>
            <w:rStyle w:val="Hyperlink"/>
            <w:rFonts w:asciiTheme="minorHAnsi" w:hAnsiTheme="minorHAnsi"/>
            <w:sz w:val="22"/>
            <w:lang w:val="de-DE"/>
          </w:rPr>
          <w:t>www.</w:t>
        </w:r>
        <w:r w:rsidRPr="00862E24">
          <w:rPr>
            <w:rStyle w:val="Hyperlink"/>
            <w:rFonts w:asciiTheme="minorHAnsi" w:hAnsiTheme="minorHAnsi"/>
            <w:i/>
            <w:sz w:val="22"/>
            <w:lang w:val="de-DE"/>
          </w:rPr>
          <w:t>i</w:t>
        </w:r>
        <w:r w:rsidRPr="00862E24">
          <w:rPr>
            <w:rStyle w:val="Hyperlink"/>
            <w:rFonts w:asciiTheme="minorHAnsi" w:hAnsiTheme="minorHAnsi"/>
            <w:sz w:val="22"/>
            <w:lang w:val="de-DE"/>
          </w:rPr>
          <w:t>dverde.de</w:t>
        </w:r>
      </w:hyperlink>
    </w:p>
    <w:p w14:paraId="7540A632" w14:textId="77777777" w:rsidR="00286619" w:rsidRPr="00286619" w:rsidRDefault="00286619" w:rsidP="00286619">
      <w:pPr>
        <w:rPr>
          <w:rFonts w:asciiTheme="minorHAnsi" w:hAnsiTheme="minorHAnsi"/>
          <w:color w:val="565657"/>
          <w:sz w:val="22"/>
          <w:lang w:val="de-DE"/>
        </w:rPr>
      </w:pPr>
    </w:p>
    <w:bookmarkEnd w:id="1"/>
    <w:sectPr w:rsidR="00286619" w:rsidRPr="00286619" w:rsidSect="009B1A1D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510" w:right="720" w:bottom="720" w:left="510" w:header="567" w:footer="35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9F6041" w14:textId="77777777" w:rsidR="00300748" w:rsidRDefault="00300748">
      <w:r>
        <w:separator/>
      </w:r>
    </w:p>
  </w:endnote>
  <w:endnote w:type="continuationSeparator" w:id="0">
    <w:p w14:paraId="7C077716" w14:textId="77777777" w:rsidR="00300748" w:rsidRDefault="00300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A5D7EE" w14:textId="58D90A84" w:rsidR="007A716B" w:rsidRPr="007A716B" w:rsidRDefault="007C33D2" w:rsidP="009B1A1D">
    <w:pPr>
      <w:tabs>
        <w:tab w:val="left" w:pos="1005"/>
      </w:tabs>
      <w:jc w:val="right"/>
      <w:rPr>
        <w:rFonts w:asciiTheme="minorHAnsi" w:hAnsiTheme="minorHAnsi" w:cstheme="minorHAnsi"/>
        <w:color w:val="565657"/>
      </w:rPr>
    </w:pPr>
    <w:bookmarkStart w:id="3" w:name="_Hlk38612653"/>
    <w:r>
      <w:rPr>
        <w:rFonts w:asciiTheme="minorHAnsi" w:hAnsiTheme="minorHAnsi" w:cstheme="minorHAnsi"/>
        <w:noProof/>
        <w:color w:val="565657"/>
        <w:lang w:val="de-DE" w:eastAsia="de-DE"/>
      </w:rPr>
      <w:drawing>
        <wp:anchor distT="0" distB="0" distL="114300" distR="114300" simplePos="0" relativeHeight="251657728" behindDoc="0" locked="0" layoutInCell="1" allowOverlap="1" wp14:anchorId="1609AF4B" wp14:editId="42B20C28">
          <wp:simplePos x="0" y="0"/>
          <wp:positionH relativeFrom="margin">
            <wp:posOffset>54561</wp:posOffset>
          </wp:positionH>
          <wp:positionV relativeFrom="paragraph">
            <wp:posOffset>137795</wp:posOffset>
          </wp:positionV>
          <wp:extent cx="997048" cy="30861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ocial-medi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7048" cy="3086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3222" w:rsidRPr="009B1A1D">
      <w:rPr>
        <w:noProof/>
        <w:color w:val="FFFFFF" w:themeColor="text2"/>
        <w:lang w:val="de-DE" w:eastAsia="de-DE"/>
      </w:rPr>
      <w:drawing>
        <wp:anchor distT="0" distB="0" distL="114300" distR="114300" simplePos="0" relativeHeight="251653119" behindDoc="1" locked="0" layoutInCell="1" allowOverlap="1" wp14:anchorId="2A9E6E8B" wp14:editId="19754D9C">
          <wp:simplePos x="0" y="0"/>
          <wp:positionH relativeFrom="page">
            <wp:posOffset>-50800</wp:posOffset>
          </wp:positionH>
          <wp:positionV relativeFrom="paragraph">
            <wp:posOffset>-2440305</wp:posOffset>
          </wp:positionV>
          <wp:extent cx="7609840" cy="3010376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 foot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13450" cy="30118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B95" w:rsidRPr="009B1A1D">
      <w:rPr>
        <w:rFonts w:asciiTheme="minorHAnsi" w:hAnsiTheme="minorHAnsi" w:cstheme="minorHAnsi"/>
        <w:noProof/>
        <w:color w:val="565657"/>
        <w:lang w:val="de-DE" w:eastAsia="de-DE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0B9A3478" wp14:editId="0A7CA4F3">
              <wp:simplePos x="0" y="0"/>
              <wp:positionH relativeFrom="column">
                <wp:posOffset>4197985</wp:posOffset>
              </wp:positionH>
              <wp:positionV relativeFrom="paragraph">
                <wp:posOffset>-529590</wp:posOffset>
              </wp:positionV>
              <wp:extent cx="23609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025111" w14:textId="77777777" w:rsidR="00772CE8" w:rsidRPr="007C33D2" w:rsidRDefault="00772CE8" w:rsidP="00772CE8">
                          <w:pPr>
                            <w:tabs>
                              <w:tab w:val="left" w:pos="1005"/>
                            </w:tabs>
                            <w:jc w:val="right"/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Headquarters</w:t>
                          </w:r>
                          <w:proofErr w:type="spellEnd"/>
                          <w:r w:rsidRPr="007C33D2"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:</w:t>
                          </w:r>
                          <w:proofErr w:type="gramEnd"/>
                          <w:r w:rsidRPr="007C33D2"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 xml:space="preserve"> </w:t>
                          </w:r>
                        </w:p>
                        <w:p w14:paraId="1FECA889" w14:textId="77777777" w:rsidR="00772CE8" w:rsidRPr="007C33D2" w:rsidRDefault="00772CE8" w:rsidP="00772CE8">
                          <w:pPr>
                            <w:tabs>
                              <w:tab w:val="left" w:pos="1005"/>
                            </w:tabs>
                            <w:jc w:val="right"/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</w:pPr>
                          <w:proofErr w:type="spellStart"/>
                          <w:proofErr w:type="gramStart"/>
                          <w:r w:rsidRPr="007C33D2">
                            <w:rPr>
                              <w:rFonts w:asciiTheme="minorHAnsi" w:hAnsiTheme="minorHAnsi" w:cstheme="minorHAnsi"/>
                              <w:i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i</w:t>
                          </w:r>
                          <w:r w:rsidRPr="007C33D2"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dverde</w:t>
                          </w:r>
                          <w:proofErr w:type="spellEnd"/>
                          <w:proofErr w:type="gramEnd"/>
                          <w:r w:rsidRPr="007C33D2"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 xml:space="preserve"> </w:t>
                          </w:r>
                        </w:p>
                        <w:p w14:paraId="550A5274" w14:textId="77777777" w:rsidR="00772CE8" w:rsidRDefault="00772CE8" w:rsidP="00772CE8">
                          <w:pPr>
                            <w:tabs>
                              <w:tab w:val="left" w:pos="1005"/>
                            </w:tabs>
                            <w:jc w:val="right"/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4, avenue André Malraux</w:t>
                          </w:r>
                        </w:p>
                        <w:p w14:paraId="080A1F4F" w14:textId="77777777" w:rsidR="00772CE8" w:rsidRDefault="00772CE8" w:rsidP="00772CE8">
                          <w:pPr>
                            <w:tabs>
                              <w:tab w:val="left" w:pos="1005"/>
                            </w:tabs>
                            <w:jc w:val="right"/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92300 Levallois-Perret</w:t>
                          </w:r>
                        </w:p>
                        <w:p w14:paraId="7BC66114" w14:textId="075FD426" w:rsidR="009B1A1D" w:rsidRPr="009B1A1D" w:rsidRDefault="00772CE8" w:rsidP="00772CE8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FFFFFF" w:themeColor="text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France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30.55pt;margin-top:-41.7pt;width:185.9pt;height:110.6pt;z-index:251656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" filled="f" stroked="f">
              <v:textbox style="mso-fit-shape-to-text:t">
                <w:txbxContent>
                  <w:p w14:paraId="1C025111" w14:textId="77777777" w:rsidR="00772CE8" w:rsidRPr="007C33D2" w:rsidRDefault="00772CE8" w:rsidP="00772CE8">
                    <w:pPr>
                      <w:tabs>
                        <w:tab w:val="left" w:pos="1005"/>
                      </w:tabs>
                      <w:jc w:val="right"/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</w:pPr>
                    <w:proofErr w:type="spellStart"/>
                    <w:proofErr w:type="gramStart"/>
                    <w:r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Headquarters</w:t>
                    </w:r>
                    <w:proofErr w:type="spellEnd"/>
                    <w:r w:rsidRPr="007C33D2"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:</w:t>
                    </w:r>
                    <w:proofErr w:type="gramEnd"/>
                    <w:r w:rsidRPr="007C33D2"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 xml:space="preserve"> </w:t>
                    </w:r>
                  </w:p>
                  <w:p w14:paraId="1FECA889" w14:textId="77777777" w:rsidR="00772CE8" w:rsidRPr="007C33D2" w:rsidRDefault="00772CE8" w:rsidP="00772CE8">
                    <w:pPr>
                      <w:tabs>
                        <w:tab w:val="left" w:pos="1005"/>
                      </w:tabs>
                      <w:jc w:val="right"/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</w:pPr>
                    <w:proofErr w:type="spellStart"/>
                    <w:proofErr w:type="gramStart"/>
                    <w:r w:rsidRPr="007C33D2">
                      <w:rPr>
                        <w:rFonts w:asciiTheme="minorHAnsi" w:hAnsiTheme="minorHAnsi" w:cstheme="minorHAnsi"/>
                        <w:i/>
                        <w:color w:val="FFFFFF" w:themeColor="text2"/>
                        <w:sz w:val="16"/>
                        <w:szCs w:val="24"/>
                        <w:lang w:val="fr-FR"/>
                      </w:rPr>
                      <w:t>i</w:t>
                    </w:r>
                    <w:r w:rsidRPr="007C33D2"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dverde</w:t>
                    </w:r>
                    <w:proofErr w:type="spellEnd"/>
                    <w:proofErr w:type="gramEnd"/>
                    <w:r w:rsidRPr="007C33D2"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 xml:space="preserve"> </w:t>
                    </w:r>
                  </w:p>
                  <w:p w14:paraId="550A5274" w14:textId="77777777" w:rsidR="00772CE8" w:rsidRDefault="00772CE8" w:rsidP="00772CE8">
                    <w:pPr>
                      <w:tabs>
                        <w:tab w:val="left" w:pos="1005"/>
                      </w:tabs>
                      <w:jc w:val="right"/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</w:pPr>
                    <w:r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4, avenue André Malraux</w:t>
                    </w:r>
                  </w:p>
                  <w:p w14:paraId="080A1F4F" w14:textId="77777777" w:rsidR="00772CE8" w:rsidRDefault="00772CE8" w:rsidP="00772CE8">
                    <w:pPr>
                      <w:tabs>
                        <w:tab w:val="left" w:pos="1005"/>
                      </w:tabs>
                      <w:jc w:val="right"/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</w:pPr>
                    <w:r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92300 Levallois-Perret</w:t>
                    </w:r>
                  </w:p>
                  <w:p w14:paraId="7BC66114" w14:textId="075FD426" w:rsidR="009B1A1D" w:rsidRPr="009B1A1D" w:rsidRDefault="00772CE8" w:rsidP="00772CE8">
                    <w:pPr>
                      <w:jc w:val="right"/>
                      <w:rPr>
                        <w:rFonts w:asciiTheme="minorHAnsi" w:hAnsiTheme="minorHAnsi" w:cstheme="minorHAnsi"/>
                        <w:color w:val="FFFFFF" w:themeColor="text2"/>
                        <w:sz w:val="24"/>
                        <w:szCs w:val="24"/>
                      </w:rPr>
                    </w:pPr>
                    <w:r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France</w:t>
                    </w:r>
                  </w:p>
                </w:txbxContent>
              </v:textbox>
              <w10:wrap type="square"/>
            </v:shape>
          </w:pict>
        </mc:Fallback>
      </mc:AlternateContent>
    </w:r>
  </w:p>
  <w:bookmarkEnd w:id="3"/>
  <w:p w14:paraId="136901C2" w14:textId="54723133" w:rsidR="00373F57" w:rsidRDefault="00373F57">
    <w:pPr>
      <w:pStyle w:val="FooterDocRef"/>
      <w:tabs>
        <w:tab w:val="center" w:pos="4395"/>
      </w:tabs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FA7552" w14:textId="55A702C7" w:rsidR="00373F57" w:rsidRPr="007A716B" w:rsidRDefault="00373F57" w:rsidP="00EB2149">
    <w:pPr>
      <w:tabs>
        <w:tab w:val="left" w:pos="1005"/>
      </w:tabs>
      <w:jc w:val="right"/>
      <w:rPr>
        <w:rFonts w:asciiTheme="minorHAnsi" w:hAnsiTheme="minorHAnsi" w:cstheme="minorHAnsi"/>
        <w:color w:val="565657"/>
        <w:sz w:val="12"/>
      </w:rPr>
    </w:pPr>
    <w:r w:rsidRPr="007A716B">
      <w:rPr>
        <w:rFonts w:asciiTheme="minorHAnsi" w:hAnsiTheme="minorHAnsi" w:cstheme="minorHAnsi"/>
        <w:color w:val="565657"/>
        <w:sz w:val="12"/>
      </w:rPr>
      <w:t xml:space="preserve">Registered Office: </w:t>
    </w:r>
  </w:p>
  <w:p w14:paraId="5D7371FA" w14:textId="27BC0879" w:rsidR="00373F57" w:rsidRPr="007A716B" w:rsidRDefault="00276CA7" w:rsidP="00EB2149">
    <w:pPr>
      <w:tabs>
        <w:tab w:val="left" w:pos="1005"/>
      </w:tabs>
      <w:jc w:val="right"/>
      <w:rPr>
        <w:rFonts w:asciiTheme="minorHAnsi" w:hAnsiTheme="minorHAnsi" w:cstheme="minorHAnsi"/>
        <w:color w:val="565657"/>
        <w:sz w:val="12"/>
      </w:rPr>
    </w:pPr>
    <w:r w:rsidRPr="007A716B">
      <w:rPr>
        <w:rFonts w:asciiTheme="minorHAnsi" w:hAnsiTheme="minorHAnsi" w:cstheme="minorHAnsi"/>
        <w:noProof/>
        <w:color w:val="565657"/>
        <w:sz w:val="12"/>
        <w:lang w:val="de-DE" w:eastAsia="de-DE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739DDC27" wp14:editId="73E38358">
              <wp:simplePos x="0" y="0"/>
              <wp:positionH relativeFrom="column">
                <wp:posOffset>-93753</wp:posOffset>
              </wp:positionH>
              <wp:positionV relativeFrom="paragraph">
                <wp:posOffset>89611</wp:posOffset>
              </wp:positionV>
              <wp:extent cx="5103505" cy="479084"/>
              <wp:effectExtent l="0" t="0" r="1905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03505" cy="479084"/>
                        <a:chOff x="0" y="0"/>
                        <a:chExt cx="5103505" cy="479084"/>
                      </a:xfrm>
                    </wpg:grpSpPr>
                    <pic:pic xmlns:pic="http://schemas.openxmlformats.org/drawingml/2006/picture">
                      <pic:nvPicPr>
                        <pic:cNvPr id="16" name="Picture 4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44705" y="109182"/>
                          <a:ext cx="55880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654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27445" y="20471"/>
                          <a:ext cx="61404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4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8520" y="136477"/>
                          <a:ext cx="65595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47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47767"/>
                          <a:ext cx="440055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10" descr="\\tlgfilesvr\WSM_Weston\Business Open Access\Images\Logos\Cyber Essentials.png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697" r="18471"/>
                        <a:stretch>
                          <a:fillRect/>
                        </a:stretch>
                      </pic:blipFill>
                      <pic:spPr bwMode="auto">
                        <a:xfrm>
                          <a:off x="1630908" y="109182"/>
                          <a:ext cx="41021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11" descr="\\tlgfilesvr\WSM_Weston\Business Open Access\Images\Logos\Contractor Plus.jpeg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1284" y="88710"/>
                          <a:ext cx="37719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12" descr="\\tlgfilesvr\WSM_Weston\Business Open Access\Images\Logos\Exor-Roundel.jpg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0717" y="68239"/>
                          <a:ext cx="40576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46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96186" y="211540"/>
                          <a:ext cx="48895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1666" y="150125"/>
                          <a:ext cx="527050" cy="280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50AFFAEF" id="Group 2" o:spid="_x0000_s1026" style="position:absolute;margin-left:-7.4pt;margin-top:7.05pt;width:401.85pt;height:37.7pt;z-index:251654144" coordsize="51035,47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" o:spid="_x0000_s1027" type="#_x0000_t75" style="position:absolute;left:45447;top:1091;width:5588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">
                <v:imagedata r:id="rId11" o:title=""/>
                <v:path arrowok="t"/>
              </v:shape>
              <v:shape id="Picture 41" o:spid="_x0000_s1028" type="#_x0000_t75" style="position:absolute;width:2965;height:4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">
                <v:imagedata r:id="rId12" o:title=""/>
                <v:path arrowok="t"/>
              </v:shape>
              <v:shape id="Picture 2" o:spid="_x0000_s1029" type="#_x0000_t75" style="position:absolute;left:29274;top:204;width:6140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">
                <v:imagedata r:id="rId13" o:title=""/>
                <v:path arrowok="t"/>
              </v:shape>
              <v:shape id="Picture 43" o:spid="_x0000_s1030" type="#_x0000_t75" style="position:absolute;left:9485;top:1364;width:655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">
                <v:imagedata r:id="rId14" o:title=""/>
                <v:path arrowok="t"/>
              </v:shape>
              <v:shape id="Picture 47" o:spid="_x0000_s1031" type="#_x0000_t75" style="position:absolute;left:41148;top:477;width:4400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">
                <v:imagedata r:id="rId15" o:title=""/>
                <v:path arrowok="t"/>
              </v:shape>
              <v:shape id="Picture 10" o:spid="_x0000_s1032" type="#_x0000_t75" style="position:absolute;left:16309;top:1091;width:4102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">
                <v:imagedata r:id="rId16" o:title="Cyber Essentials" cropleft="11598f" cropright="12105f"/>
                <v:path arrowok="t"/>
              </v:shape>
              <v:shape id="Picture 11" o:spid="_x0000_s1033" type="#_x0000_t75" style="position:absolute;left:20812;top:887;width:3772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">
                <v:imagedata r:id="rId17" o:title="Contractor Plus"/>
                <v:path arrowok="t"/>
              </v:shape>
              <v:shape id="Picture 12" o:spid="_x0000_s1034" type="#_x0000_t75" style="position:absolute;left:24907;top:682;width:4057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">
                <v:imagedata r:id="rId18" o:title="Exor-Roundel"/>
                <v:path arrowok="t"/>
              </v:shape>
              <v:shape id="Picture 46" o:spid="_x0000_s1035" type="#_x0000_t75" style="position:absolute;left:35961;top:2115;width:4890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">
                <v:imagedata r:id="rId19" o:title=""/>
                <v:path arrowok="t"/>
              </v:shape>
              <v:shape id="Picture 1" o:spid="_x0000_s1036" type="#_x0000_t75" style="position:absolute;left:3616;top:1501;width:5271;height:2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">
                <v:imagedata r:id="rId20" o:title=""/>
                <v:path arrowok="t"/>
              </v:shape>
            </v:group>
          </w:pict>
        </mc:Fallback>
      </mc:AlternateContent>
    </w:r>
    <w:r w:rsidR="00373F57" w:rsidRPr="007A716B">
      <w:rPr>
        <w:rFonts w:asciiTheme="minorHAnsi" w:hAnsiTheme="minorHAnsi" w:cstheme="minorHAnsi"/>
        <w:color w:val="565657"/>
        <w:sz w:val="12"/>
      </w:rPr>
      <w:t>Landscapes House</w:t>
    </w:r>
  </w:p>
  <w:p w14:paraId="30E85D97" w14:textId="15FC33C7" w:rsidR="00373F57" w:rsidRPr="007A716B" w:rsidRDefault="00373F57" w:rsidP="00EB2149">
    <w:pPr>
      <w:tabs>
        <w:tab w:val="left" w:pos="1005"/>
      </w:tabs>
      <w:jc w:val="right"/>
      <w:rPr>
        <w:rFonts w:asciiTheme="minorHAnsi" w:hAnsiTheme="minorHAnsi" w:cstheme="minorHAnsi"/>
        <w:color w:val="565657"/>
        <w:sz w:val="12"/>
      </w:rPr>
    </w:pPr>
    <w:r w:rsidRPr="007A716B">
      <w:rPr>
        <w:rFonts w:asciiTheme="minorHAnsi" w:hAnsiTheme="minorHAnsi" w:cstheme="minorHAnsi"/>
        <w:color w:val="565657"/>
        <w:sz w:val="12"/>
      </w:rPr>
      <w:t>3 Rye Hill Office Park</w:t>
    </w:r>
  </w:p>
  <w:p w14:paraId="5D5B2532" w14:textId="662FD28E" w:rsidR="00373F57" w:rsidRPr="007A716B" w:rsidRDefault="00373F57" w:rsidP="00EB2149">
    <w:pPr>
      <w:tabs>
        <w:tab w:val="left" w:pos="1005"/>
      </w:tabs>
      <w:jc w:val="right"/>
      <w:rPr>
        <w:rFonts w:asciiTheme="minorHAnsi" w:hAnsiTheme="minorHAnsi" w:cstheme="minorHAnsi"/>
        <w:color w:val="565657"/>
        <w:sz w:val="12"/>
      </w:rPr>
    </w:pPr>
    <w:r w:rsidRPr="007A716B">
      <w:rPr>
        <w:rFonts w:asciiTheme="minorHAnsi" w:hAnsiTheme="minorHAnsi" w:cstheme="minorHAnsi"/>
        <w:color w:val="565657"/>
        <w:sz w:val="12"/>
      </w:rPr>
      <w:t>Birmingham Road</w:t>
    </w:r>
  </w:p>
  <w:p w14:paraId="0CAEE9FA" w14:textId="77777777" w:rsidR="00373F57" w:rsidRPr="007A716B" w:rsidRDefault="00373F57" w:rsidP="00EB2149">
    <w:pPr>
      <w:tabs>
        <w:tab w:val="left" w:pos="1005"/>
      </w:tabs>
      <w:jc w:val="right"/>
      <w:rPr>
        <w:rFonts w:asciiTheme="minorHAnsi" w:hAnsiTheme="minorHAnsi" w:cstheme="minorHAnsi"/>
        <w:color w:val="565657"/>
        <w:sz w:val="12"/>
      </w:rPr>
    </w:pPr>
    <w:proofErr w:type="spellStart"/>
    <w:r w:rsidRPr="007A716B">
      <w:rPr>
        <w:rFonts w:asciiTheme="minorHAnsi" w:hAnsiTheme="minorHAnsi" w:cstheme="minorHAnsi"/>
        <w:color w:val="565657"/>
        <w:sz w:val="12"/>
      </w:rPr>
      <w:t>Allesley</w:t>
    </w:r>
    <w:proofErr w:type="spellEnd"/>
    <w:r w:rsidRPr="007A716B">
      <w:rPr>
        <w:rFonts w:asciiTheme="minorHAnsi" w:hAnsiTheme="minorHAnsi" w:cstheme="minorHAnsi"/>
        <w:color w:val="565657"/>
        <w:sz w:val="12"/>
      </w:rPr>
      <w:t>, Coventry CV5 9AB</w:t>
    </w:r>
  </w:p>
  <w:p w14:paraId="2D52C422" w14:textId="77777777" w:rsidR="00373F57" w:rsidRPr="007A716B" w:rsidRDefault="00373F57" w:rsidP="00EB2149">
    <w:pPr>
      <w:jc w:val="right"/>
      <w:rPr>
        <w:rFonts w:asciiTheme="minorHAnsi" w:hAnsiTheme="minorHAnsi" w:cstheme="minorHAnsi"/>
        <w:color w:val="565657"/>
      </w:rPr>
    </w:pPr>
    <w:r w:rsidRPr="007A716B">
      <w:rPr>
        <w:rFonts w:asciiTheme="minorHAnsi" w:hAnsiTheme="minorHAnsi" w:cstheme="minorHAnsi"/>
        <w:color w:val="565657"/>
        <w:sz w:val="12"/>
      </w:rPr>
      <w:t>Registered in England No. 0</w:t>
    </w:r>
    <w:r w:rsidR="009500A0" w:rsidRPr="007A716B">
      <w:rPr>
        <w:rFonts w:asciiTheme="minorHAnsi" w:hAnsiTheme="minorHAnsi" w:cstheme="minorHAnsi"/>
        <w:color w:val="565657"/>
        <w:sz w:val="12"/>
      </w:rPr>
      <w:t>3542918</w:t>
    </w:r>
  </w:p>
  <w:p w14:paraId="5B3B1B8D" w14:textId="77777777" w:rsidR="00373F57" w:rsidRPr="007A716B" w:rsidRDefault="00373F57" w:rsidP="0058440A">
    <w:pPr>
      <w:spacing w:line="220" w:lineRule="exact"/>
      <w:jc w:val="right"/>
      <w:rPr>
        <w:rFonts w:asciiTheme="minorHAnsi" w:hAnsiTheme="minorHAnsi" w:cstheme="minorHAnsi"/>
        <w:color w:val="565657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5392DF" w14:textId="77777777" w:rsidR="00300748" w:rsidRDefault="00300748">
      <w:bookmarkStart w:id="0" w:name="_Hlk38611292"/>
      <w:bookmarkEnd w:id="0"/>
      <w:r>
        <w:separator/>
      </w:r>
    </w:p>
  </w:footnote>
  <w:footnote w:type="continuationSeparator" w:id="0">
    <w:p w14:paraId="57F89DE0" w14:textId="77777777" w:rsidR="00300748" w:rsidRDefault="003007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6C1723" w14:textId="4E63A278" w:rsidR="007A716B" w:rsidRDefault="007C33D2" w:rsidP="007A716B">
    <w:pPr>
      <w:pStyle w:val="Kopfzeile"/>
      <w:jc w:val="left"/>
      <w:rPr>
        <w:lang w:val="de-DE" w:eastAsia="de-DE"/>
      </w:rPr>
    </w:pPr>
    <w:r>
      <w:t xml:space="preserve">                                             </w:t>
    </w:r>
    <w:r w:rsidR="00B6348E">
      <w:t xml:space="preserve">                                                                                                </w:t>
    </w:r>
    <w:r>
      <w:t xml:space="preserve">  </w:t>
    </w:r>
    <w:r w:rsidR="00543676">
      <w:rPr>
        <w:lang w:val="de-DE" w:eastAsia="de-DE"/>
      </w:rPr>
      <w:drawing>
        <wp:anchor distT="0" distB="0" distL="114300" distR="114300" simplePos="0" relativeHeight="251654656" behindDoc="0" locked="0" layoutInCell="1" allowOverlap="1" wp14:anchorId="1EEF2035" wp14:editId="60423D1F">
          <wp:simplePos x="0" y="0"/>
          <wp:positionH relativeFrom="margin">
            <wp:posOffset>0</wp:posOffset>
          </wp:positionH>
          <wp:positionV relativeFrom="paragraph">
            <wp:posOffset>-40640</wp:posOffset>
          </wp:positionV>
          <wp:extent cx="1647825" cy="565785"/>
          <wp:effectExtent l="0" t="0" r="9525" b="571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</w:t>
    </w:r>
  </w:p>
  <w:p w14:paraId="5F5CB19B" w14:textId="77777777" w:rsidR="00772CE8" w:rsidRDefault="00772CE8" w:rsidP="007A716B">
    <w:pPr>
      <w:pStyle w:val="Kopfzeile"/>
      <w:jc w:val="left"/>
    </w:pPr>
  </w:p>
  <w:p w14:paraId="18386D23" w14:textId="5B31CDD7" w:rsidR="007A716B" w:rsidRDefault="007A716B" w:rsidP="007A716B">
    <w:pPr>
      <w:pStyle w:val="Kopfzeile"/>
      <w:jc w:val="left"/>
    </w:pPr>
  </w:p>
  <w:p w14:paraId="2B5AA009" w14:textId="1232A0A6" w:rsidR="007A716B" w:rsidRDefault="007A716B" w:rsidP="007A716B">
    <w:pPr>
      <w:pStyle w:val="Kopfzeile"/>
      <w:jc w:val="left"/>
    </w:pPr>
  </w:p>
  <w:p w14:paraId="668E003D" w14:textId="0D2703E5" w:rsidR="007A716B" w:rsidRDefault="007A716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65F555" w14:textId="7B7E6893" w:rsidR="00373F57" w:rsidRDefault="00373F57" w:rsidP="0003251E">
    <w:pPr>
      <w:pStyle w:val="Kopfzeile"/>
      <w:tabs>
        <w:tab w:val="center" w:pos="4890"/>
      </w:tabs>
      <w:ind w:right="-1"/>
      <w:jc w:val="left"/>
      <w:rPr>
        <w:lang w:eastAsia="en-GB"/>
      </w:rPr>
    </w:pPr>
    <w:r>
      <w:rPr>
        <w:lang w:eastAsia="en-GB"/>
      </w:rPr>
      <w:t xml:space="preserve">                                                                                                   </w:t>
    </w:r>
    <w:r>
      <w:rPr>
        <w:lang w:eastAsia="en-GB"/>
      </w:rPr>
      <w:ptab w:relativeTo="margin" w:alignment="right" w:leader="none"/>
    </w:r>
    <w:r w:rsidR="007A716B">
      <w:rPr>
        <w:lang w:val="de-DE" w:eastAsia="de-DE"/>
      </w:rPr>
      <w:drawing>
        <wp:inline distT="0" distB="0" distL="0" distR="0" wp14:anchorId="4639C5C4" wp14:editId="79EC28BB">
          <wp:extent cx="1581150" cy="542925"/>
          <wp:effectExtent l="0" t="0" r="0" b="9525"/>
          <wp:docPr id="1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F356C"/>
    <w:multiLevelType w:val="hybridMultilevel"/>
    <w:tmpl w:val="601EC06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de-DE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D79"/>
    <w:rsid w:val="00000D9C"/>
    <w:rsid w:val="00025D1C"/>
    <w:rsid w:val="00026FAA"/>
    <w:rsid w:val="000311F9"/>
    <w:rsid w:val="0003251E"/>
    <w:rsid w:val="00046C82"/>
    <w:rsid w:val="000549B5"/>
    <w:rsid w:val="000738AF"/>
    <w:rsid w:val="0007427C"/>
    <w:rsid w:val="000927B2"/>
    <w:rsid w:val="00096219"/>
    <w:rsid w:val="000B09FF"/>
    <w:rsid w:val="000C62BE"/>
    <w:rsid w:val="000E611E"/>
    <w:rsid w:val="0010740D"/>
    <w:rsid w:val="001277A0"/>
    <w:rsid w:val="001343E1"/>
    <w:rsid w:val="0013606E"/>
    <w:rsid w:val="00143222"/>
    <w:rsid w:val="001463E0"/>
    <w:rsid w:val="00152BBD"/>
    <w:rsid w:val="001813D0"/>
    <w:rsid w:val="001D126F"/>
    <w:rsid w:val="001E1640"/>
    <w:rsid w:val="001E1CDB"/>
    <w:rsid w:val="001E693C"/>
    <w:rsid w:val="001F2774"/>
    <w:rsid w:val="00203F02"/>
    <w:rsid w:val="00210651"/>
    <w:rsid w:val="00214299"/>
    <w:rsid w:val="00245E55"/>
    <w:rsid w:val="00250CD1"/>
    <w:rsid w:val="002739C4"/>
    <w:rsid w:val="00274594"/>
    <w:rsid w:val="00276CA7"/>
    <w:rsid w:val="00277BB3"/>
    <w:rsid w:val="00286619"/>
    <w:rsid w:val="002920ED"/>
    <w:rsid w:val="00294611"/>
    <w:rsid w:val="002A176F"/>
    <w:rsid w:val="002D60BB"/>
    <w:rsid w:val="002E2BA6"/>
    <w:rsid w:val="00300748"/>
    <w:rsid w:val="003021A9"/>
    <w:rsid w:val="00305D60"/>
    <w:rsid w:val="00330A02"/>
    <w:rsid w:val="00342B41"/>
    <w:rsid w:val="00345311"/>
    <w:rsid w:val="0034611B"/>
    <w:rsid w:val="003647AB"/>
    <w:rsid w:val="00366558"/>
    <w:rsid w:val="00372B57"/>
    <w:rsid w:val="00373F57"/>
    <w:rsid w:val="0039319B"/>
    <w:rsid w:val="003A5D79"/>
    <w:rsid w:val="003B6822"/>
    <w:rsid w:val="003C5074"/>
    <w:rsid w:val="003D0E01"/>
    <w:rsid w:val="003D5030"/>
    <w:rsid w:val="003D71C6"/>
    <w:rsid w:val="0041476C"/>
    <w:rsid w:val="004304E4"/>
    <w:rsid w:val="004613A1"/>
    <w:rsid w:val="00462CAD"/>
    <w:rsid w:val="00467699"/>
    <w:rsid w:val="00480CEA"/>
    <w:rsid w:val="004A3D3D"/>
    <w:rsid w:val="004B74EF"/>
    <w:rsid w:val="004B79C5"/>
    <w:rsid w:val="004C7242"/>
    <w:rsid w:val="004D1855"/>
    <w:rsid w:val="004D3DFC"/>
    <w:rsid w:val="004E1CEF"/>
    <w:rsid w:val="004E2009"/>
    <w:rsid w:val="004E37D6"/>
    <w:rsid w:val="004F7F93"/>
    <w:rsid w:val="005059E2"/>
    <w:rsid w:val="005103A4"/>
    <w:rsid w:val="00517B7F"/>
    <w:rsid w:val="00526C96"/>
    <w:rsid w:val="00541390"/>
    <w:rsid w:val="00543676"/>
    <w:rsid w:val="00547FDA"/>
    <w:rsid w:val="00576265"/>
    <w:rsid w:val="0058440A"/>
    <w:rsid w:val="00590541"/>
    <w:rsid w:val="005924AA"/>
    <w:rsid w:val="0059647D"/>
    <w:rsid w:val="005B3794"/>
    <w:rsid w:val="005B38DB"/>
    <w:rsid w:val="005C52C1"/>
    <w:rsid w:val="005C7608"/>
    <w:rsid w:val="005D1B95"/>
    <w:rsid w:val="005D37C9"/>
    <w:rsid w:val="005E0B7B"/>
    <w:rsid w:val="005E526B"/>
    <w:rsid w:val="0060276B"/>
    <w:rsid w:val="0060583B"/>
    <w:rsid w:val="00606005"/>
    <w:rsid w:val="00611A34"/>
    <w:rsid w:val="006364DF"/>
    <w:rsid w:val="00647E57"/>
    <w:rsid w:val="006606CB"/>
    <w:rsid w:val="00670601"/>
    <w:rsid w:val="00685029"/>
    <w:rsid w:val="00692B52"/>
    <w:rsid w:val="00696B88"/>
    <w:rsid w:val="006A1D19"/>
    <w:rsid w:val="006B3E85"/>
    <w:rsid w:val="006B78E7"/>
    <w:rsid w:val="006C6D62"/>
    <w:rsid w:val="006D4580"/>
    <w:rsid w:val="006E1D66"/>
    <w:rsid w:val="006E7BE0"/>
    <w:rsid w:val="006F076E"/>
    <w:rsid w:val="006F60F2"/>
    <w:rsid w:val="00725449"/>
    <w:rsid w:val="007341B7"/>
    <w:rsid w:val="007357D0"/>
    <w:rsid w:val="00737778"/>
    <w:rsid w:val="00744F86"/>
    <w:rsid w:val="007659E6"/>
    <w:rsid w:val="00767530"/>
    <w:rsid w:val="00771ACF"/>
    <w:rsid w:val="00772CE8"/>
    <w:rsid w:val="00777F03"/>
    <w:rsid w:val="007A2B1A"/>
    <w:rsid w:val="007A716B"/>
    <w:rsid w:val="007B137F"/>
    <w:rsid w:val="007C33D2"/>
    <w:rsid w:val="007E6C58"/>
    <w:rsid w:val="007F20F2"/>
    <w:rsid w:val="007F6105"/>
    <w:rsid w:val="008262C4"/>
    <w:rsid w:val="008356BC"/>
    <w:rsid w:val="008407FF"/>
    <w:rsid w:val="00841886"/>
    <w:rsid w:val="00850DCB"/>
    <w:rsid w:val="0085110F"/>
    <w:rsid w:val="00853508"/>
    <w:rsid w:val="00857DA0"/>
    <w:rsid w:val="00862E24"/>
    <w:rsid w:val="00870570"/>
    <w:rsid w:val="00875035"/>
    <w:rsid w:val="008954C5"/>
    <w:rsid w:val="008B276B"/>
    <w:rsid w:val="008B4A12"/>
    <w:rsid w:val="008C2AFE"/>
    <w:rsid w:val="008D526B"/>
    <w:rsid w:val="00907C75"/>
    <w:rsid w:val="00942CAB"/>
    <w:rsid w:val="009500A0"/>
    <w:rsid w:val="009514BC"/>
    <w:rsid w:val="009A62FE"/>
    <w:rsid w:val="009A7C84"/>
    <w:rsid w:val="009B1A1D"/>
    <w:rsid w:val="009B785B"/>
    <w:rsid w:val="009C3B47"/>
    <w:rsid w:val="009E2E2F"/>
    <w:rsid w:val="009E777C"/>
    <w:rsid w:val="009F210D"/>
    <w:rsid w:val="00A12D0E"/>
    <w:rsid w:val="00A26FCB"/>
    <w:rsid w:val="00A665CE"/>
    <w:rsid w:val="00A747DB"/>
    <w:rsid w:val="00A75289"/>
    <w:rsid w:val="00A81B3B"/>
    <w:rsid w:val="00A8404D"/>
    <w:rsid w:val="00A85B79"/>
    <w:rsid w:val="00A97780"/>
    <w:rsid w:val="00A979D7"/>
    <w:rsid w:val="00AC7B2B"/>
    <w:rsid w:val="00AE5F14"/>
    <w:rsid w:val="00AF47B2"/>
    <w:rsid w:val="00AF504C"/>
    <w:rsid w:val="00B009E2"/>
    <w:rsid w:val="00B02800"/>
    <w:rsid w:val="00B14137"/>
    <w:rsid w:val="00B33622"/>
    <w:rsid w:val="00B35771"/>
    <w:rsid w:val="00B53A9D"/>
    <w:rsid w:val="00B5675C"/>
    <w:rsid w:val="00B6348E"/>
    <w:rsid w:val="00B67BAB"/>
    <w:rsid w:val="00B73A91"/>
    <w:rsid w:val="00B73E6A"/>
    <w:rsid w:val="00BA1F4D"/>
    <w:rsid w:val="00BB3677"/>
    <w:rsid w:val="00BB663A"/>
    <w:rsid w:val="00BC1944"/>
    <w:rsid w:val="00BC4799"/>
    <w:rsid w:val="00BD26F9"/>
    <w:rsid w:val="00BE33BD"/>
    <w:rsid w:val="00BE777B"/>
    <w:rsid w:val="00BF3093"/>
    <w:rsid w:val="00C06208"/>
    <w:rsid w:val="00C27BCE"/>
    <w:rsid w:val="00C35AD9"/>
    <w:rsid w:val="00C35DF2"/>
    <w:rsid w:val="00C461F3"/>
    <w:rsid w:val="00C47783"/>
    <w:rsid w:val="00C514F1"/>
    <w:rsid w:val="00C85651"/>
    <w:rsid w:val="00C90EF8"/>
    <w:rsid w:val="00C94227"/>
    <w:rsid w:val="00CA7901"/>
    <w:rsid w:val="00CD50AF"/>
    <w:rsid w:val="00CF092C"/>
    <w:rsid w:val="00D0415D"/>
    <w:rsid w:val="00D27AAE"/>
    <w:rsid w:val="00D33A99"/>
    <w:rsid w:val="00D34AD7"/>
    <w:rsid w:val="00D4083A"/>
    <w:rsid w:val="00D8002D"/>
    <w:rsid w:val="00D85E61"/>
    <w:rsid w:val="00DA6647"/>
    <w:rsid w:val="00DB24A6"/>
    <w:rsid w:val="00DC787C"/>
    <w:rsid w:val="00E264FD"/>
    <w:rsid w:val="00E35100"/>
    <w:rsid w:val="00E558E0"/>
    <w:rsid w:val="00E57242"/>
    <w:rsid w:val="00E76DB4"/>
    <w:rsid w:val="00EA12E5"/>
    <w:rsid w:val="00EA6A92"/>
    <w:rsid w:val="00EB2149"/>
    <w:rsid w:val="00EB5F2E"/>
    <w:rsid w:val="00EC04AE"/>
    <w:rsid w:val="00EC6E40"/>
    <w:rsid w:val="00EF44C2"/>
    <w:rsid w:val="00F06433"/>
    <w:rsid w:val="00F12775"/>
    <w:rsid w:val="00F20C6E"/>
    <w:rsid w:val="00F644E7"/>
    <w:rsid w:val="00F64584"/>
    <w:rsid w:val="00F70193"/>
    <w:rsid w:val="00F70310"/>
    <w:rsid w:val="00FD3A19"/>
    <w:rsid w:val="00FF672A"/>
    <w:rsid w:val="00FF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017E53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6C96"/>
    <w:pPr>
      <w:spacing w:line="300" w:lineRule="auto"/>
    </w:pPr>
    <w:rPr>
      <w:rFonts w:ascii="Arial Narrow" w:hAnsi="Arial Narrow"/>
      <w:lang w:val="en-GB"/>
    </w:rPr>
  </w:style>
  <w:style w:type="paragraph" w:styleId="berschrift1">
    <w:name w:val="heading 1"/>
    <w:basedOn w:val="Standard"/>
    <w:next w:val="Standard"/>
    <w:qFormat/>
    <w:rsid w:val="00250CD1"/>
    <w:pPr>
      <w:keepNext/>
      <w:spacing w:before="120" w:after="120" w:line="240" w:lineRule="auto"/>
      <w:outlineLvl w:val="0"/>
    </w:pPr>
    <w:rPr>
      <w:b/>
      <w:lang w:eastAsia="en-GB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6058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EABAB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26C96"/>
    <w:pPr>
      <w:jc w:val="right"/>
    </w:pPr>
    <w:rPr>
      <w:noProof/>
      <w:sz w:val="18"/>
    </w:rPr>
  </w:style>
  <w:style w:type="paragraph" w:styleId="Fuzeile">
    <w:name w:val="footer"/>
    <w:basedOn w:val="Standard"/>
    <w:rsid w:val="00526C96"/>
    <w:pPr>
      <w:jc w:val="center"/>
    </w:pPr>
  </w:style>
  <w:style w:type="character" w:styleId="Seitenzahl">
    <w:name w:val="page number"/>
    <w:basedOn w:val="Absatz-Standardschriftart"/>
    <w:rsid w:val="00526C96"/>
  </w:style>
  <w:style w:type="paragraph" w:customStyle="1" w:styleId="Signatory">
    <w:name w:val="Signatory"/>
    <w:basedOn w:val="SignOff"/>
    <w:rsid w:val="00526C96"/>
  </w:style>
  <w:style w:type="paragraph" w:customStyle="1" w:styleId="FooterFrameRef">
    <w:name w:val="FooterFrameRef"/>
    <w:basedOn w:val="Standard"/>
    <w:rsid w:val="00526C96"/>
    <w:pPr>
      <w:framePr w:w="1701" w:wrap="notBeside" w:vAnchor="page" w:hAnchor="margin" w:y="15027"/>
    </w:pPr>
    <w:rPr>
      <w:sz w:val="16"/>
    </w:rPr>
  </w:style>
  <w:style w:type="paragraph" w:customStyle="1" w:styleId="FooterDocRef">
    <w:name w:val="FooterDocRef"/>
    <w:rsid w:val="00526C96"/>
    <w:rPr>
      <w:rFonts w:ascii="Arial" w:hAnsi="Arial"/>
      <w:b/>
      <w:noProof/>
      <w:sz w:val="12"/>
      <w:lang w:val="en-GB"/>
    </w:rPr>
  </w:style>
  <w:style w:type="paragraph" w:customStyle="1" w:styleId="FooterDocPageNo">
    <w:name w:val="FooterDocPageNo"/>
    <w:basedOn w:val="FooterDocRef"/>
    <w:rsid w:val="00526C96"/>
    <w:pPr>
      <w:tabs>
        <w:tab w:val="center" w:pos="4395"/>
      </w:tabs>
      <w:jc w:val="right"/>
    </w:pPr>
    <w:rPr>
      <w:rFonts w:ascii="Times New Roman" w:hAnsi="Times New Roman"/>
      <w:sz w:val="20"/>
    </w:rPr>
  </w:style>
  <w:style w:type="paragraph" w:customStyle="1" w:styleId="Address">
    <w:name w:val="Address"/>
    <w:rsid w:val="00526C96"/>
    <w:pPr>
      <w:spacing w:line="300" w:lineRule="auto"/>
    </w:pPr>
    <w:rPr>
      <w:noProof/>
      <w:lang w:val="en-GB"/>
    </w:rPr>
  </w:style>
  <w:style w:type="paragraph" w:customStyle="1" w:styleId="NormalBold">
    <w:name w:val="NormalBold"/>
    <w:basedOn w:val="Standard"/>
    <w:rsid w:val="00526C96"/>
    <w:rPr>
      <w:b/>
    </w:rPr>
  </w:style>
  <w:style w:type="paragraph" w:customStyle="1" w:styleId="SignOff">
    <w:name w:val="SignOff"/>
    <w:basedOn w:val="Standard"/>
    <w:rsid w:val="00526C96"/>
    <w:pPr>
      <w:spacing w:before="240" w:after="1080"/>
    </w:pPr>
  </w:style>
  <w:style w:type="paragraph" w:customStyle="1" w:styleId="SignOn">
    <w:name w:val="SignOn"/>
    <w:basedOn w:val="Standard"/>
    <w:rsid w:val="00526C96"/>
    <w:pPr>
      <w:spacing w:before="960" w:after="240"/>
    </w:pPr>
  </w:style>
  <w:style w:type="paragraph" w:customStyle="1" w:styleId="Subject">
    <w:name w:val="Subject"/>
    <w:basedOn w:val="Standard"/>
    <w:rsid w:val="00526C96"/>
    <w:pPr>
      <w:spacing w:after="240" w:line="240" w:lineRule="auto"/>
    </w:pPr>
    <w:rPr>
      <w:b/>
    </w:rPr>
  </w:style>
  <w:style w:type="paragraph" w:customStyle="1" w:styleId="ADDRESSDETAILS">
    <w:name w:val="ADDRESS DETAILS"/>
    <w:basedOn w:val="NurText"/>
    <w:rsid w:val="00526C96"/>
    <w:pPr>
      <w:spacing w:line="280" w:lineRule="exact"/>
      <w:jc w:val="right"/>
    </w:pPr>
    <w:rPr>
      <w:rFonts w:ascii="Arial Narrow" w:hAnsi="Arial Narrow"/>
      <w:sz w:val="17"/>
      <w:lang w:val="en-US"/>
    </w:rPr>
  </w:style>
  <w:style w:type="paragraph" w:styleId="NurText">
    <w:name w:val="Plain Text"/>
    <w:basedOn w:val="Standard"/>
    <w:rsid w:val="00526C96"/>
    <w:rPr>
      <w:rFonts w:ascii="Courier New" w:hAnsi="Courier New"/>
    </w:rPr>
  </w:style>
  <w:style w:type="paragraph" w:styleId="Makrotext">
    <w:name w:val="macro"/>
    <w:semiHidden/>
    <w:rsid w:val="00250C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en-GB"/>
    </w:rPr>
  </w:style>
  <w:style w:type="character" w:styleId="Fett">
    <w:name w:val="Strong"/>
    <w:basedOn w:val="Absatz-Standardschriftart"/>
    <w:qFormat/>
    <w:rsid w:val="006D4580"/>
    <w:rPr>
      <w:b/>
      <w:bCs/>
    </w:rPr>
  </w:style>
  <w:style w:type="paragraph" w:styleId="Sprechblasentext">
    <w:name w:val="Balloon Text"/>
    <w:basedOn w:val="Standard"/>
    <w:link w:val="SprechblasentextZchn"/>
    <w:rsid w:val="006A1D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A1D19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Absatz-Standardschriftart"/>
    <w:rsid w:val="00C514F1"/>
    <w:rPr>
      <w:color w:val="0563C1" w:themeColor="hyperlink"/>
      <w:u w:val="single"/>
    </w:rPr>
  </w:style>
  <w:style w:type="table" w:styleId="Tabellenraster">
    <w:name w:val="Table Grid"/>
    <w:basedOn w:val="NormaleTabelle"/>
    <w:rsid w:val="00462C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semiHidden/>
    <w:unhideWhenUsed/>
    <w:rsid w:val="001E1CDB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1E1CDB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rsid w:val="001E1CDB"/>
    <w:rPr>
      <w:rFonts w:ascii="Arial Narrow" w:hAnsi="Arial Narrow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E1CD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1E1CDB"/>
    <w:rPr>
      <w:rFonts w:ascii="Arial Narrow" w:hAnsi="Arial Narrow"/>
      <w:b/>
      <w:bCs/>
      <w:lang w:val="en-GB"/>
    </w:rPr>
  </w:style>
  <w:style w:type="character" w:customStyle="1" w:styleId="berschrift2Zchn">
    <w:name w:val="Überschrift 2 Zchn"/>
    <w:basedOn w:val="Absatz-Standardschriftart"/>
    <w:link w:val="berschrift2"/>
    <w:semiHidden/>
    <w:rsid w:val="0060583B"/>
    <w:rPr>
      <w:rFonts w:asciiTheme="majorHAnsi" w:eastAsiaTheme="majorEastAsia" w:hAnsiTheme="majorHAnsi" w:cstheme="majorBidi"/>
      <w:b/>
      <w:bCs/>
      <w:color w:val="AEABAB" w:themeColor="accent1"/>
      <w:sz w:val="26"/>
      <w:szCs w:val="26"/>
      <w:lang w:val="en-GB"/>
    </w:rPr>
  </w:style>
  <w:style w:type="paragraph" w:styleId="Listenabsatz">
    <w:name w:val="List Paragraph"/>
    <w:basedOn w:val="Standard"/>
    <w:uiPriority w:val="34"/>
    <w:qFormat/>
    <w:rsid w:val="002739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6C96"/>
    <w:pPr>
      <w:spacing w:line="300" w:lineRule="auto"/>
    </w:pPr>
    <w:rPr>
      <w:rFonts w:ascii="Arial Narrow" w:hAnsi="Arial Narrow"/>
      <w:lang w:val="en-GB"/>
    </w:rPr>
  </w:style>
  <w:style w:type="paragraph" w:styleId="berschrift1">
    <w:name w:val="heading 1"/>
    <w:basedOn w:val="Standard"/>
    <w:next w:val="Standard"/>
    <w:qFormat/>
    <w:rsid w:val="00250CD1"/>
    <w:pPr>
      <w:keepNext/>
      <w:spacing w:before="120" w:after="120" w:line="240" w:lineRule="auto"/>
      <w:outlineLvl w:val="0"/>
    </w:pPr>
    <w:rPr>
      <w:b/>
      <w:lang w:eastAsia="en-GB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6058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EABAB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26C96"/>
    <w:pPr>
      <w:jc w:val="right"/>
    </w:pPr>
    <w:rPr>
      <w:noProof/>
      <w:sz w:val="18"/>
    </w:rPr>
  </w:style>
  <w:style w:type="paragraph" w:styleId="Fuzeile">
    <w:name w:val="footer"/>
    <w:basedOn w:val="Standard"/>
    <w:rsid w:val="00526C96"/>
    <w:pPr>
      <w:jc w:val="center"/>
    </w:pPr>
  </w:style>
  <w:style w:type="character" w:styleId="Seitenzahl">
    <w:name w:val="page number"/>
    <w:basedOn w:val="Absatz-Standardschriftart"/>
    <w:rsid w:val="00526C96"/>
  </w:style>
  <w:style w:type="paragraph" w:customStyle="1" w:styleId="Signatory">
    <w:name w:val="Signatory"/>
    <w:basedOn w:val="SignOff"/>
    <w:rsid w:val="00526C96"/>
  </w:style>
  <w:style w:type="paragraph" w:customStyle="1" w:styleId="FooterFrameRef">
    <w:name w:val="FooterFrameRef"/>
    <w:basedOn w:val="Standard"/>
    <w:rsid w:val="00526C96"/>
    <w:pPr>
      <w:framePr w:w="1701" w:wrap="notBeside" w:vAnchor="page" w:hAnchor="margin" w:y="15027"/>
    </w:pPr>
    <w:rPr>
      <w:sz w:val="16"/>
    </w:rPr>
  </w:style>
  <w:style w:type="paragraph" w:customStyle="1" w:styleId="FooterDocRef">
    <w:name w:val="FooterDocRef"/>
    <w:rsid w:val="00526C96"/>
    <w:rPr>
      <w:rFonts w:ascii="Arial" w:hAnsi="Arial"/>
      <w:b/>
      <w:noProof/>
      <w:sz w:val="12"/>
      <w:lang w:val="en-GB"/>
    </w:rPr>
  </w:style>
  <w:style w:type="paragraph" w:customStyle="1" w:styleId="FooterDocPageNo">
    <w:name w:val="FooterDocPageNo"/>
    <w:basedOn w:val="FooterDocRef"/>
    <w:rsid w:val="00526C96"/>
    <w:pPr>
      <w:tabs>
        <w:tab w:val="center" w:pos="4395"/>
      </w:tabs>
      <w:jc w:val="right"/>
    </w:pPr>
    <w:rPr>
      <w:rFonts w:ascii="Times New Roman" w:hAnsi="Times New Roman"/>
      <w:sz w:val="20"/>
    </w:rPr>
  </w:style>
  <w:style w:type="paragraph" w:customStyle="1" w:styleId="Address">
    <w:name w:val="Address"/>
    <w:rsid w:val="00526C96"/>
    <w:pPr>
      <w:spacing w:line="300" w:lineRule="auto"/>
    </w:pPr>
    <w:rPr>
      <w:noProof/>
      <w:lang w:val="en-GB"/>
    </w:rPr>
  </w:style>
  <w:style w:type="paragraph" w:customStyle="1" w:styleId="NormalBold">
    <w:name w:val="NormalBold"/>
    <w:basedOn w:val="Standard"/>
    <w:rsid w:val="00526C96"/>
    <w:rPr>
      <w:b/>
    </w:rPr>
  </w:style>
  <w:style w:type="paragraph" w:customStyle="1" w:styleId="SignOff">
    <w:name w:val="SignOff"/>
    <w:basedOn w:val="Standard"/>
    <w:rsid w:val="00526C96"/>
    <w:pPr>
      <w:spacing w:before="240" w:after="1080"/>
    </w:pPr>
  </w:style>
  <w:style w:type="paragraph" w:customStyle="1" w:styleId="SignOn">
    <w:name w:val="SignOn"/>
    <w:basedOn w:val="Standard"/>
    <w:rsid w:val="00526C96"/>
    <w:pPr>
      <w:spacing w:before="960" w:after="240"/>
    </w:pPr>
  </w:style>
  <w:style w:type="paragraph" w:customStyle="1" w:styleId="Subject">
    <w:name w:val="Subject"/>
    <w:basedOn w:val="Standard"/>
    <w:rsid w:val="00526C96"/>
    <w:pPr>
      <w:spacing w:after="240" w:line="240" w:lineRule="auto"/>
    </w:pPr>
    <w:rPr>
      <w:b/>
    </w:rPr>
  </w:style>
  <w:style w:type="paragraph" w:customStyle="1" w:styleId="ADDRESSDETAILS">
    <w:name w:val="ADDRESS DETAILS"/>
    <w:basedOn w:val="NurText"/>
    <w:rsid w:val="00526C96"/>
    <w:pPr>
      <w:spacing w:line="280" w:lineRule="exact"/>
      <w:jc w:val="right"/>
    </w:pPr>
    <w:rPr>
      <w:rFonts w:ascii="Arial Narrow" w:hAnsi="Arial Narrow"/>
      <w:sz w:val="17"/>
      <w:lang w:val="en-US"/>
    </w:rPr>
  </w:style>
  <w:style w:type="paragraph" w:styleId="NurText">
    <w:name w:val="Plain Text"/>
    <w:basedOn w:val="Standard"/>
    <w:rsid w:val="00526C96"/>
    <w:rPr>
      <w:rFonts w:ascii="Courier New" w:hAnsi="Courier New"/>
    </w:rPr>
  </w:style>
  <w:style w:type="paragraph" w:styleId="Makrotext">
    <w:name w:val="macro"/>
    <w:semiHidden/>
    <w:rsid w:val="00250C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en-GB"/>
    </w:rPr>
  </w:style>
  <w:style w:type="character" w:styleId="Fett">
    <w:name w:val="Strong"/>
    <w:basedOn w:val="Absatz-Standardschriftart"/>
    <w:qFormat/>
    <w:rsid w:val="006D4580"/>
    <w:rPr>
      <w:b/>
      <w:bCs/>
    </w:rPr>
  </w:style>
  <w:style w:type="paragraph" w:styleId="Sprechblasentext">
    <w:name w:val="Balloon Text"/>
    <w:basedOn w:val="Standard"/>
    <w:link w:val="SprechblasentextZchn"/>
    <w:rsid w:val="006A1D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A1D19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Absatz-Standardschriftart"/>
    <w:rsid w:val="00C514F1"/>
    <w:rPr>
      <w:color w:val="0563C1" w:themeColor="hyperlink"/>
      <w:u w:val="single"/>
    </w:rPr>
  </w:style>
  <w:style w:type="table" w:styleId="Tabellenraster">
    <w:name w:val="Table Grid"/>
    <w:basedOn w:val="NormaleTabelle"/>
    <w:rsid w:val="00462C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semiHidden/>
    <w:unhideWhenUsed/>
    <w:rsid w:val="001E1CDB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1E1CDB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rsid w:val="001E1CDB"/>
    <w:rPr>
      <w:rFonts w:ascii="Arial Narrow" w:hAnsi="Arial Narrow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E1CD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1E1CDB"/>
    <w:rPr>
      <w:rFonts w:ascii="Arial Narrow" w:hAnsi="Arial Narrow"/>
      <w:b/>
      <w:bCs/>
      <w:lang w:val="en-GB"/>
    </w:rPr>
  </w:style>
  <w:style w:type="character" w:customStyle="1" w:styleId="berschrift2Zchn">
    <w:name w:val="Überschrift 2 Zchn"/>
    <w:basedOn w:val="Absatz-Standardschriftart"/>
    <w:link w:val="berschrift2"/>
    <w:semiHidden/>
    <w:rsid w:val="0060583B"/>
    <w:rPr>
      <w:rFonts w:asciiTheme="majorHAnsi" w:eastAsiaTheme="majorEastAsia" w:hAnsiTheme="majorHAnsi" w:cstheme="majorBidi"/>
      <w:b/>
      <w:bCs/>
      <w:color w:val="AEABAB" w:themeColor="accent1"/>
      <w:sz w:val="26"/>
      <w:szCs w:val="26"/>
      <w:lang w:val="en-GB"/>
    </w:rPr>
  </w:style>
  <w:style w:type="paragraph" w:styleId="Listenabsatz">
    <w:name w:val="List Paragraph"/>
    <w:basedOn w:val="Standard"/>
    <w:uiPriority w:val="34"/>
    <w:qFormat/>
    <w:rsid w:val="002739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5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idverde.de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8.png"/><Relationship Id="rId18" Type="http://schemas.openxmlformats.org/officeDocument/2006/relationships/image" Target="media/image23.jpeg"/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12" Type="http://schemas.openxmlformats.org/officeDocument/2006/relationships/image" Target="media/image17.png"/><Relationship Id="rId17" Type="http://schemas.openxmlformats.org/officeDocument/2006/relationships/image" Target="media/image22.jpeg"/><Relationship Id="rId2" Type="http://schemas.openxmlformats.org/officeDocument/2006/relationships/image" Target="media/image5.png"/><Relationship Id="rId16" Type="http://schemas.openxmlformats.org/officeDocument/2006/relationships/image" Target="media/image21.png"/><Relationship Id="rId20" Type="http://schemas.openxmlformats.org/officeDocument/2006/relationships/image" Target="media/image2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6.png"/><Relationship Id="rId5" Type="http://schemas.openxmlformats.org/officeDocument/2006/relationships/image" Target="media/image8.png"/><Relationship Id="rId15" Type="http://schemas.openxmlformats.org/officeDocument/2006/relationships/image" Target="media/image20.png"/><Relationship Id="rId10" Type="http://schemas.openxmlformats.org/officeDocument/2006/relationships/image" Target="media/image13.png"/><Relationship Id="rId19" Type="http://schemas.openxmlformats.org/officeDocument/2006/relationships/image" Target="media/image24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ysc\Local%20Settings\Temporary%20Internet%20Files\OLK12B\FELM_NEWBURY.dot" TargetMode="External"/></Relationships>
</file>

<file path=word/theme/theme1.xml><?xml version="1.0" encoding="utf-8"?>
<a:theme xmlns:a="http://schemas.openxmlformats.org/drawingml/2006/main" name="Office Theme">
  <a:themeElements>
    <a:clrScheme name="idverde">
      <a:dk1>
        <a:sysClr val="windowText" lastClr="000000"/>
      </a:dk1>
      <a:lt1>
        <a:srgbClr val="50A684"/>
      </a:lt1>
      <a:dk2>
        <a:srgbClr val="FFFFFF"/>
      </a:dk2>
      <a:lt2>
        <a:srgbClr val="E7E6E6"/>
      </a:lt2>
      <a:accent1>
        <a:srgbClr val="AEABAB"/>
      </a:accent1>
      <a:accent2>
        <a:srgbClr val="44883E"/>
      </a:accent2>
      <a:accent3>
        <a:srgbClr val="8FAD15"/>
      </a:accent3>
      <a:accent4>
        <a:srgbClr val="489FDF"/>
      </a:accent4>
      <a:accent5>
        <a:srgbClr val="4472C4"/>
      </a:accent5>
      <a:accent6>
        <a:srgbClr val="70AD47"/>
      </a:accent6>
      <a:hlink>
        <a:srgbClr val="0563C1"/>
      </a:hlink>
      <a:folHlink>
        <a:srgbClr val="0563C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6FE9C7F137DE41B6F030DCD0D27A24" ma:contentTypeVersion="13" ma:contentTypeDescription="Crée un document." ma:contentTypeScope="" ma:versionID="78eac69cef0363f20951450e38303366">
  <xsd:schema xmlns:xsd="http://www.w3.org/2001/XMLSchema" xmlns:xs="http://www.w3.org/2001/XMLSchema" xmlns:p="http://schemas.microsoft.com/office/2006/metadata/properties" xmlns:ns3="9c7da7e8-82b8-4239-a6b7-55fd55ae956d" xmlns:ns4="9080b029-1ced-4846-addc-31f06134f1a7" targetNamespace="http://schemas.microsoft.com/office/2006/metadata/properties" ma:root="true" ma:fieldsID="4c404afd4291ce1abd23865804b0a410" ns3:_="" ns4:_="">
    <xsd:import namespace="9c7da7e8-82b8-4239-a6b7-55fd55ae956d"/>
    <xsd:import namespace="9080b029-1ced-4846-addc-31f06134f1a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7da7e8-82b8-4239-a6b7-55fd55ae95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0b029-1ced-4846-addc-31f06134f1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13A25-504A-4BF6-88A1-64919319D9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7da7e8-82b8-4239-a6b7-55fd55ae956d"/>
    <ds:schemaRef ds:uri="9080b029-1ced-4846-addc-31f06134f1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2D6EC1-0557-43E2-90ED-62169F2C9228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9c7da7e8-82b8-4239-a6b7-55fd55ae956d"/>
    <ds:schemaRef ds:uri="http://purl.org/dc/elements/1.1/"/>
    <ds:schemaRef ds:uri="http://schemas.microsoft.com/office/2006/metadata/properties"/>
    <ds:schemaRef ds:uri="http://schemas.microsoft.com/office/infopath/2007/PartnerControls"/>
    <ds:schemaRef ds:uri="9080b029-1ced-4846-addc-31f06134f1a7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7945183-3424-4B93-BCF0-F4062FD9B6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CC4A43-F6B1-49ED-9CFC-FFAABC68D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FELM_NEWBURY.dot</Template>
  <TotalTime>0</TotalTime>
  <Pages>1</Pages>
  <Words>226</Words>
  <Characters>1626</Characters>
  <Application>Microsoft Office Word</Application>
  <DocSecurity>0</DocSecurity>
  <Lines>27</Lines>
  <Paragraphs>9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Ref</vt:lpstr>
      <vt:lpstr>Ref</vt:lpstr>
      <vt:lpstr>Ref</vt:lpstr>
    </vt:vector>
  </TitlesOfParts>
  <Company>English Landscapes</Company>
  <LinksUpToDate>false</LinksUpToDate>
  <CharactersWithSpaces>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</dc:title>
  <dc:creator>Alysc</dc:creator>
  <cp:lastModifiedBy>Jana Schmülling</cp:lastModifiedBy>
  <cp:revision>4</cp:revision>
  <cp:lastPrinted>2010-10-13T13:16:00Z</cp:lastPrinted>
  <dcterms:created xsi:type="dcterms:W3CDTF">2021-03-26T11:51:00Z</dcterms:created>
  <dcterms:modified xsi:type="dcterms:W3CDTF">2021-03-26T11:52:00Z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0x010100AB6FE9C7F137DE41B6F030DCD0D27A24</vt:lpwstr>
  </property>
</Properties>
</file>